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493" w:rsidRDefault="00194996" w:rsidP="00695493">
      <w:pPr>
        <w:jc w:val="center"/>
      </w:pPr>
      <w:r>
        <w:t>S</w:t>
      </w:r>
      <w:r w:rsidR="00695493">
        <w:t>PORTELLO DI MATEMATICA TRIENNIO</w:t>
      </w:r>
      <w:r w:rsidR="00E00AAB">
        <w:t xml:space="preserve"> PERUGINI</w:t>
      </w:r>
    </w:p>
    <w:p w:rsidR="00695493" w:rsidRDefault="00695493" w:rsidP="00695493">
      <w:pPr>
        <w:jc w:val="center"/>
      </w:pPr>
      <w:r>
        <w:t>MODULO DEL DOCENTE</w:t>
      </w:r>
    </w:p>
    <w:p w:rsidR="00695493" w:rsidRDefault="00695493" w:rsidP="00695493"/>
    <w:p w:rsidR="00695493" w:rsidRDefault="00695493" w:rsidP="00695493">
      <w:r>
        <w:t>Il</w:t>
      </w:r>
      <w:r w:rsidR="00194996">
        <w:t>/la</w:t>
      </w:r>
      <w:r>
        <w:t xml:space="preserve"> sottoscritto</w:t>
      </w:r>
      <w:r w:rsidR="00194996">
        <w:t>/a</w:t>
      </w:r>
      <w:r>
        <w:t xml:space="preserve"> prof.</w:t>
      </w:r>
      <w:r w:rsidR="00194996">
        <w:t>/prof.ssa ____________________________</w:t>
      </w:r>
      <w:r>
        <w:t>__________________________</w:t>
      </w:r>
    </w:p>
    <w:p w:rsidR="00695493" w:rsidRDefault="00194996" w:rsidP="00695493">
      <w:proofErr w:type="gramStart"/>
      <w:r>
        <w:t>d</w:t>
      </w:r>
      <w:r w:rsidR="00695493">
        <w:t>ichiara</w:t>
      </w:r>
      <w:r>
        <w:t xml:space="preserve">  di</w:t>
      </w:r>
      <w:proofErr w:type="gramEnd"/>
      <w:r w:rsidR="00695493">
        <w:t xml:space="preserve"> </w:t>
      </w:r>
      <w:r>
        <w:t xml:space="preserve"> </w:t>
      </w:r>
      <w:r w:rsidR="00695493">
        <w:t xml:space="preserve">aver </w:t>
      </w:r>
      <w:r>
        <w:t xml:space="preserve"> </w:t>
      </w:r>
      <w:r w:rsidR="00695493">
        <w:t xml:space="preserve">svolto, in data </w:t>
      </w:r>
      <w:r>
        <w:t xml:space="preserve"> </w:t>
      </w:r>
      <w:r w:rsidR="00695493">
        <w:t xml:space="preserve">odierna, </w:t>
      </w:r>
      <w:r>
        <w:t xml:space="preserve"> </w:t>
      </w:r>
      <w:r w:rsidR="00695493">
        <w:t>presso</w:t>
      </w:r>
      <w:r>
        <w:t xml:space="preserve"> </w:t>
      </w:r>
      <w:r w:rsidR="00695493">
        <w:t xml:space="preserve"> </w:t>
      </w:r>
      <w:r>
        <w:t xml:space="preserve"> </w:t>
      </w:r>
      <w:r w:rsidR="00695493">
        <w:t>la</w:t>
      </w:r>
      <w:r>
        <w:t xml:space="preserve">  </w:t>
      </w:r>
      <w:r w:rsidR="00695493">
        <w:t xml:space="preserve"> sede </w:t>
      </w:r>
      <w:r>
        <w:t xml:space="preserve">  </w:t>
      </w:r>
      <w:r w:rsidR="00695493">
        <w:t xml:space="preserve">del </w:t>
      </w:r>
      <w:r>
        <w:t xml:space="preserve"> </w:t>
      </w:r>
      <w:r w:rsidR="00695493">
        <w:t>Liceo</w:t>
      </w:r>
      <w:r>
        <w:t xml:space="preserve"> </w:t>
      </w:r>
      <w:r w:rsidR="00695493">
        <w:t xml:space="preserve"> Perugini</w:t>
      </w:r>
      <w:r>
        <w:t xml:space="preserve">, </w:t>
      </w:r>
      <w:r w:rsidR="00695493">
        <w:t xml:space="preserve"> attività </w:t>
      </w:r>
      <w:r>
        <w:t xml:space="preserve">  </w:t>
      </w:r>
      <w:r w:rsidR="00695493">
        <w:t xml:space="preserve">didattica </w:t>
      </w:r>
    </w:p>
    <w:p w:rsidR="00695493" w:rsidRDefault="00695493" w:rsidP="00695493">
      <w:proofErr w:type="gramStart"/>
      <w:r>
        <w:t>dalle</w:t>
      </w:r>
      <w:proofErr w:type="gramEnd"/>
      <w:r>
        <w:t xml:space="preserve"> ore ____</w:t>
      </w:r>
      <w:r w:rsidR="00194996">
        <w:t>_</w:t>
      </w:r>
      <w:r>
        <w:t>___ alle ore ____</w:t>
      </w:r>
      <w:r w:rsidR="00194996">
        <w:t>__</w:t>
      </w:r>
      <w:r>
        <w:t>___.</w:t>
      </w:r>
    </w:p>
    <w:tbl>
      <w:tblPr>
        <w:tblStyle w:val="Grigliatabella"/>
        <w:tblW w:w="10330" w:type="dxa"/>
        <w:tblLook w:val="04A0" w:firstRow="1" w:lastRow="0" w:firstColumn="1" w:lastColumn="0" w:noHBand="0" w:noVBand="1"/>
      </w:tblPr>
      <w:tblGrid>
        <w:gridCol w:w="3443"/>
        <w:gridCol w:w="3443"/>
        <w:gridCol w:w="3444"/>
      </w:tblGrid>
      <w:tr w:rsidR="009D3ABF" w:rsidTr="009D3ABF">
        <w:trPr>
          <w:trHeight w:val="825"/>
        </w:trPr>
        <w:tc>
          <w:tcPr>
            <w:tcW w:w="3443" w:type="dxa"/>
          </w:tcPr>
          <w:p w:rsidR="009D3ABF" w:rsidRDefault="009D3ABF" w:rsidP="00695493">
            <w:pPr>
              <w:jc w:val="center"/>
            </w:pPr>
            <w:r>
              <w:t>ARGOMENTI TRATTATI</w:t>
            </w:r>
          </w:p>
        </w:tc>
        <w:tc>
          <w:tcPr>
            <w:tcW w:w="3443" w:type="dxa"/>
          </w:tcPr>
          <w:p w:rsidR="009D3ABF" w:rsidRDefault="009D3ABF" w:rsidP="00695493">
            <w:pPr>
              <w:jc w:val="center"/>
            </w:pPr>
            <w:r>
              <w:t>ORARIO</w:t>
            </w:r>
          </w:p>
        </w:tc>
        <w:tc>
          <w:tcPr>
            <w:tcW w:w="3444" w:type="dxa"/>
          </w:tcPr>
          <w:p w:rsidR="009D3ABF" w:rsidRDefault="009D3ABF" w:rsidP="00695493">
            <w:pPr>
              <w:jc w:val="center"/>
            </w:pPr>
            <w:r>
              <w:t>FIRMA ALUNNO</w:t>
            </w:r>
          </w:p>
        </w:tc>
      </w:tr>
    </w:tbl>
    <w:p w:rsidR="00695493" w:rsidRDefault="00695493" w:rsidP="00695493"/>
    <w:tbl>
      <w:tblPr>
        <w:tblStyle w:val="Grigliatabella"/>
        <w:tblW w:w="10279" w:type="dxa"/>
        <w:tblLook w:val="04A0" w:firstRow="1" w:lastRow="0" w:firstColumn="1" w:lastColumn="0" w:noHBand="0" w:noVBand="1"/>
      </w:tblPr>
      <w:tblGrid>
        <w:gridCol w:w="3426"/>
        <w:gridCol w:w="3426"/>
        <w:gridCol w:w="3427"/>
      </w:tblGrid>
      <w:tr w:rsidR="009D3ABF" w:rsidTr="009D3ABF">
        <w:trPr>
          <w:trHeight w:val="614"/>
        </w:trPr>
        <w:tc>
          <w:tcPr>
            <w:tcW w:w="3426" w:type="dxa"/>
            <w:tcBorders>
              <w:top w:val="nil"/>
              <w:bottom w:val="nil"/>
            </w:tcBorders>
            <w:shd w:val="clear" w:color="auto" w:fill="auto"/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592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614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592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614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614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592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  <w:tr w:rsidR="009D3ABF" w:rsidTr="009D3ABF">
        <w:trPr>
          <w:trHeight w:val="614"/>
        </w:trPr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6" w:type="dxa"/>
            <w:tcBorders>
              <w:top w:val="nil"/>
              <w:bottom w:val="nil"/>
            </w:tcBorders>
          </w:tcPr>
          <w:p w:rsidR="009D3ABF" w:rsidRDefault="009D3ABF" w:rsidP="00695493"/>
        </w:tc>
        <w:tc>
          <w:tcPr>
            <w:tcW w:w="3427" w:type="dxa"/>
            <w:tcBorders>
              <w:top w:val="nil"/>
              <w:bottom w:val="nil"/>
            </w:tcBorders>
          </w:tcPr>
          <w:p w:rsidR="009D3ABF" w:rsidRDefault="009D3ABF" w:rsidP="00695493"/>
        </w:tc>
      </w:tr>
    </w:tbl>
    <w:p w:rsidR="00695493" w:rsidRDefault="00695493" w:rsidP="00695493"/>
    <w:p w:rsidR="00695493" w:rsidRDefault="00695493" w:rsidP="00695493"/>
    <w:p w:rsidR="00695493" w:rsidRDefault="00194996" w:rsidP="00695493">
      <w:r>
        <w:t>Foggia, ________________</w:t>
      </w:r>
      <w:r w:rsidR="00695493">
        <w:t xml:space="preserve">                              </w:t>
      </w:r>
      <w:r>
        <w:t xml:space="preserve">    </w:t>
      </w:r>
      <w:r w:rsidR="00695493">
        <w:t xml:space="preserve">                           Firma</w:t>
      </w:r>
      <w:r w:rsidR="009D3ABF">
        <w:t xml:space="preserve"> del docente</w:t>
      </w:r>
    </w:p>
    <w:p w:rsidR="00880A2D" w:rsidRPr="00605A76" w:rsidRDefault="00194996" w:rsidP="00BD4952">
      <w:r>
        <w:t xml:space="preserve">                                                                                                  ________________</w:t>
      </w:r>
      <w:r w:rsidR="00F64228">
        <w:t>___</w:t>
      </w:r>
      <w:bookmarkStart w:id="0" w:name="_GoBack"/>
      <w:bookmarkEnd w:id="0"/>
      <w:r>
        <w:t>___</w:t>
      </w:r>
      <w:r w:rsidR="007938CA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  <w:r w:rsidR="00C875B6" w:rsidRPr="00605A76">
        <w:tab/>
      </w:r>
    </w:p>
    <w:sectPr w:rsidR="00880A2D" w:rsidRPr="00605A76" w:rsidSect="00BE6FE0">
      <w:headerReference w:type="first" r:id="rId7"/>
      <w:footerReference w:type="first" r:id="rId8"/>
      <w:pgSz w:w="11906" w:h="16838" w:code="9"/>
      <w:pgMar w:top="426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5FD" w:rsidRDefault="00F015FD">
      <w:r>
        <w:separator/>
      </w:r>
    </w:p>
  </w:endnote>
  <w:endnote w:type="continuationSeparator" w:id="0">
    <w:p w:rsidR="00F015FD" w:rsidRDefault="00F0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0F6" w:rsidRDefault="004A20F6" w:rsidP="004A20F6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20"/>
        <w:szCs w:val="20"/>
      </w:rPr>
    </w:pPr>
    <w:r w:rsidRPr="0040769C">
      <w:rPr>
        <w:b/>
        <w:color w:val="000080"/>
        <w:sz w:val="20"/>
        <w:szCs w:val="20"/>
      </w:rPr>
      <w:t>Istituto Istruzi</w:t>
    </w:r>
    <w:r w:rsidR="00A304B9">
      <w:rPr>
        <w:b/>
        <w:color w:val="000080"/>
        <w:sz w:val="20"/>
        <w:szCs w:val="20"/>
      </w:rPr>
      <w:t xml:space="preserve">one Secondaria Superiore “Lanza - </w:t>
    </w:r>
    <w:r w:rsidRPr="0040769C">
      <w:rPr>
        <w:b/>
        <w:color w:val="000080"/>
        <w:sz w:val="20"/>
        <w:szCs w:val="20"/>
      </w:rPr>
      <w:t>Perugini”</w:t>
    </w:r>
    <w:r>
      <w:rPr>
        <w:b/>
        <w:color w:val="000080"/>
        <w:sz w:val="20"/>
        <w:szCs w:val="20"/>
      </w:rPr>
      <w:t xml:space="preserve">  </w:t>
    </w:r>
  </w:p>
  <w:p w:rsidR="004A20F6" w:rsidRDefault="00F225E4" w:rsidP="004A20F6">
    <w:pPr>
      <w:widowControl w:val="0"/>
      <w:autoSpaceDE w:val="0"/>
      <w:autoSpaceDN w:val="0"/>
      <w:adjustRightInd w:val="0"/>
      <w:spacing w:line="200" w:lineRule="exact"/>
      <w:jc w:val="center"/>
    </w:pPr>
    <w:hyperlink r:id="rId1" w:history="1">
      <w:r w:rsidR="004A20F6" w:rsidRPr="00546E6D">
        <w:rPr>
          <w:rStyle w:val="Collegamentoipertestuale"/>
          <w:b/>
          <w:sz w:val="16"/>
          <w:szCs w:val="16"/>
        </w:rPr>
        <w:t>fgis03800p@istruzione.it</w:t>
      </w:r>
    </w:hyperlink>
    <w:r w:rsidR="004A20F6" w:rsidRPr="00546E6D">
      <w:rPr>
        <w:b/>
        <w:color w:val="000080"/>
        <w:sz w:val="16"/>
        <w:szCs w:val="16"/>
      </w:rPr>
      <w:t xml:space="preserve"> - </w:t>
    </w:r>
    <w:hyperlink r:id="rId2" w:history="1">
      <w:r w:rsidR="004A20F6" w:rsidRPr="00546E6D">
        <w:rPr>
          <w:rStyle w:val="Collegamentoipertestuale"/>
          <w:b/>
          <w:sz w:val="16"/>
          <w:szCs w:val="16"/>
        </w:rPr>
        <w:t>fgis03800p@pec.istruzione.it</w:t>
      </w:r>
    </w:hyperlink>
  </w:p>
  <w:p w:rsidR="003876A0" w:rsidRPr="0061594E" w:rsidRDefault="007F7124" w:rsidP="003876A0">
    <w:pPr>
      <w:widowControl w:val="0"/>
      <w:autoSpaceDE w:val="0"/>
      <w:autoSpaceDN w:val="0"/>
      <w:adjustRightInd w:val="0"/>
      <w:spacing w:line="200" w:lineRule="exact"/>
      <w:jc w:val="center"/>
      <w:rPr>
        <w:b/>
        <w:color w:val="000080"/>
        <w:sz w:val="16"/>
        <w:szCs w:val="16"/>
        <w:u w:val="single"/>
      </w:rPr>
    </w:pPr>
    <w:r w:rsidRPr="0061594E">
      <w:rPr>
        <w:b/>
        <w:color w:val="000080"/>
        <w:sz w:val="16"/>
        <w:szCs w:val="16"/>
        <w:u w:val="single"/>
      </w:rPr>
      <w:t xml:space="preserve">C.F. </w:t>
    </w:r>
    <w:r w:rsidRPr="0061594E">
      <w:rPr>
        <w:b/>
        <w:color w:val="0000FF"/>
        <w:sz w:val="16"/>
        <w:szCs w:val="16"/>
        <w:u w:val="single"/>
      </w:rPr>
      <w:t>94090720718</w:t>
    </w:r>
  </w:p>
  <w:p w:rsidR="004A20F6" w:rsidRDefault="00A03768" w:rsidP="00A03768">
    <w:pPr>
      <w:widowControl w:val="0"/>
      <w:tabs>
        <w:tab w:val="left" w:pos="1027"/>
        <w:tab w:val="center" w:pos="4819"/>
      </w:tabs>
      <w:autoSpaceDE w:val="0"/>
      <w:autoSpaceDN w:val="0"/>
      <w:adjustRightInd w:val="0"/>
      <w:spacing w:line="200" w:lineRule="exac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5D07F8FD" wp14:editId="15E7F60D">
              <wp:simplePos x="0" y="0"/>
              <wp:positionH relativeFrom="page">
                <wp:posOffset>3823335</wp:posOffset>
              </wp:positionH>
              <wp:positionV relativeFrom="page">
                <wp:posOffset>10163810</wp:posOffset>
              </wp:positionV>
              <wp:extent cx="0" cy="461010"/>
              <wp:effectExtent l="0" t="0" r="19050" b="15240"/>
              <wp:wrapNone/>
              <wp:docPr id="3" name="Freeform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0" cy="461010"/>
                      </a:xfrm>
                      <a:custGeom>
                        <a:avLst/>
                        <a:gdLst>
                          <a:gd name="T0" fmla="*/ 0 h 727"/>
                          <a:gd name="T1" fmla="*/ 727 h 727"/>
                        </a:gdLst>
                        <a:ahLst/>
                        <a:cxnLst>
                          <a:cxn ang="0">
                            <a:pos x="0" y="T0"/>
                          </a:cxn>
                          <a:cxn ang="0">
                            <a:pos x="0" y="T1"/>
                          </a:cxn>
                        </a:cxnLst>
                        <a:rect l="0" t="0" r="r" b="b"/>
                        <a:pathLst>
                          <a:path h="727">
                            <a:moveTo>
                              <a:pt x="0" y="0"/>
                            </a:moveTo>
                            <a:lnTo>
                              <a:pt x="0" y="727"/>
                            </a:lnTo>
                          </a:path>
                        </a:pathLst>
                      </a:custGeom>
                      <a:noFill/>
                      <a:ln w="12700">
                        <a:solidFill>
                          <a:srgbClr val="80828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204E9F" id="Freeform 6" o:spid="_x0000_s1026" style="position:absolute;margin-left:301.05pt;margin-top:800.3pt;width:0;height:36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0,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" o:allowincell="f" path="m,l,727e" filled="f" strokecolor="#808285" strokeweight="1pt">
              <v:path arrowok="t" o:connecttype="custom" o:connectlocs="0,0;0,461010" o:connectangles="0,0"/>
              <w10:wrap anchorx="page" anchory="page"/>
            </v:shape>
          </w:pict>
        </mc:Fallback>
      </mc:AlternateContent>
    </w:r>
    <w:r w:rsidR="007D1C44">
      <w:rPr>
        <w:b/>
        <w:color w:val="000080"/>
        <w:sz w:val="16"/>
        <w:szCs w:val="16"/>
      </w:rPr>
      <w:tab/>
    </w:r>
    <w:r>
      <w:rPr>
        <w:noProof/>
      </w:rPr>
      <mc:AlternateContent>
        <mc:Choice Requires="wps">
          <w:drawing>
            <wp:anchor distT="0" distB="0" distL="114300" distR="114300" simplePos="0" relativeHeight="251658752" behindDoc="1" locked="0" layoutInCell="0" allowOverlap="1" wp14:anchorId="727A55F3" wp14:editId="5A403B5E">
              <wp:simplePos x="0" y="0"/>
              <wp:positionH relativeFrom="page">
                <wp:posOffset>4088765</wp:posOffset>
              </wp:positionH>
              <wp:positionV relativeFrom="page">
                <wp:posOffset>10160000</wp:posOffset>
              </wp:positionV>
              <wp:extent cx="3122930" cy="277495"/>
              <wp:effectExtent l="0" t="0" r="1270" b="825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22930" cy="2774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20"/>
                              <w:szCs w:val="20"/>
                            </w:rPr>
                          </w:pPr>
                          <w:smartTag w:uri="urn:schemas-microsoft-com:office:smarttags" w:element="PersonName">
                            <w:smartTagPr>
                              <w:attr w:name="ProductID" w:val="Liceo Artistico"/>
                            </w:smartTagP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Li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eo</w:t>
                            </w:r>
                            <w:r>
                              <w:rPr>
                                <w:color w:val="231F20"/>
                                <w:spacing w:val="-6"/>
                                <w:w w:val="82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w w:val="82"/>
                                <w:sz w:val="20"/>
                                <w:szCs w:val="20"/>
                              </w:rPr>
                              <w:t>r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tisti</w:t>
                            </w:r>
                            <w:r>
                              <w:rPr>
                                <w:color w:val="231F20"/>
                                <w:spacing w:val="-1"/>
                                <w:w w:val="82"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color w:val="231F20"/>
                                <w:w w:val="82"/>
                                <w:sz w:val="20"/>
                                <w:szCs w:val="20"/>
                              </w:rPr>
                              <w:t>o</w:t>
                            </w:r>
                          </w:smartTag>
                          <w:r>
                            <w:rPr>
                              <w:color w:val="231F20"/>
                              <w:spacing w:val="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“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3"/>
                              <w:w w:val="82"/>
                              <w:sz w:val="20"/>
                              <w:szCs w:val="20"/>
                            </w:rPr>
                            <w:t>P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-1"/>
                              <w:w w:val="8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ugin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"/>
                              <w:w w:val="82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w w:val="82"/>
                              <w:sz w:val="20"/>
                              <w:szCs w:val="20"/>
                            </w:rPr>
                            <w:t>”</w:t>
                          </w:r>
                          <w:r>
                            <w:rPr>
                              <w:rFonts w:ascii="Myriad Pro" w:hAnsi="Myriad Pro" w:cs="Myriad Pro"/>
                              <w:b/>
                              <w:bCs/>
                              <w:color w:val="231F20"/>
                              <w:spacing w:val="17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5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-2"/>
                              <w:w w:val="75"/>
                              <w:sz w:val="20"/>
                              <w:szCs w:val="20"/>
                            </w:rPr>
                            <w:t>V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ia</w:t>
                          </w:r>
                          <w:r>
                            <w:rPr>
                              <w:color w:val="231F20"/>
                              <w:spacing w:val="-4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75"/>
                              <w:sz w:val="20"/>
                              <w:szCs w:val="20"/>
                            </w:rPr>
                            <w:t>G.</w:t>
                          </w:r>
                          <w:r>
                            <w:rPr>
                              <w:color w:val="231F20"/>
                              <w:spacing w:val="-3"/>
                              <w:w w:val="75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pacing w:val="2"/>
                              <w:w w:val="61"/>
                              <w:sz w:val="20"/>
                              <w:szCs w:val="20"/>
                            </w:rPr>
                            <w:t>I</w:t>
                          </w:r>
                          <w:r>
                            <w:rPr>
                              <w:color w:val="231F20"/>
                              <w:w w:val="92"/>
                              <w:sz w:val="20"/>
                              <w:szCs w:val="20"/>
                            </w:rPr>
                            <w:t>mpe</w:t>
                          </w:r>
                          <w:r>
                            <w:rPr>
                              <w:color w:val="231F20"/>
                              <w:spacing w:val="1"/>
                              <w:w w:val="92"/>
                              <w:sz w:val="20"/>
                              <w:szCs w:val="20"/>
                            </w:rPr>
                            <w:t>r</w:t>
                          </w:r>
                          <w:r>
                            <w:rPr>
                              <w:color w:val="231F20"/>
                              <w:w w:val="85"/>
                              <w:sz w:val="20"/>
                              <w:szCs w:val="20"/>
                            </w:rPr>
                            <w:t>ial</w:t>
                          </w:r>
                          <w:r>
                            <w:rPr>
                              <w:color w:val="231F20"/>
                              <w:spacing w:val="-2"/>
                              <w:w w:val="85"/>
                              <w:sz w:val="20"/>
                              <w:szCs w:val="20"/>
                            </w:rPr>
                            <w:t>e</w:t>
                          </w:r>
                          <w:r>
                            <w:rPr>
                              <w:color w:val="231F20"/>
                              <w:w w:val="70"/>
                              <w:sz w:val="20"/>
                              <w:szCs w:val="20"/>
                            </w:rPr>
                            <w:t>,</w:t>
                          </w:r>
                          <w:r>
                            <w:rPr>
                              <w:color w:val="231F20"/>
                              <w:spacing w:val="-14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55</w:t>
                          </w:r>
                          <w:r>
                            <w:rPr>
                              <w:color w:val="231F20"/>
                              <w:spacing w:val="5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w w:val="82"/>
                              <w:sz w:val="20"/>
                              <w:szCs w:val="20"/>
                            </w:rPr>
                            <w:t>-</w:t>
                          </w:r>
                          <w:r>
                            <w:rPr>
                              <w:color w:val="231F20"/>
                              <w:spacing w:val="-8"/>
                              <w:w w:val="82"/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color w:val="231F20"/>
                              <w:sz w:val="20"/>
                              <w:szCs w:val="20"/>
                            </w:rPr>
                            <w:t>71122</w:t>
                          </w:r>
                        </w:p>
                        <w:p w:rsidR="004A20F6" w:rsidRPr="00BC3B63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US"/>
                            </w:rPr>
                          </w:pPr>
                          <w:r w:rsidRPr="00BC3B63">
                            <w:rPr>
                              <w:color w:val="231F20"/>
                              <w:spacing w:val="-9"/>
                              <w:w w:val="81"/>
                              <w:sz w:val="18"/>
                              <w:szCs w:val="18"/>
                              <w:lang w:val="en-US"/>
                            </w:rPr>
                            <w:t>T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el/</w:t>
                          </w:r>
                          <w:r w:rsidRPr="00BC3B63">
                            <w:rPr>
                              <w:color w:val="231F20"/>
                              <w:spacing w:val="-6"/>
                              <w:w w:val="81"/>
                              <w:sz w:val="18"/>
                              <w:szCs w:val="18"/>
                              <w:lang w:val="en-US"/>
                            </w:rPr>
                            <w:t>F</w:t>
                          </w:r>
                          <w:r w:rsidRPr="00BC3B63">
                            <w:rPr>
                              <w:color w:val="231F20"/>
                              <w:w w:val="81"/>
                              <w:sz w:val="18"/>
                              <w:szCs w:val="18"/>
                              <w:lang w:val="en-US"/>
                            </w:rPr>
                            <w:t>ax</w:t>
                          </w:r>
                          <w:r w:rsidRPr="00BC3B63">
                            <w:rPr>
                              <w:color w:val="231F20"/>
                              <w:spacing w:val="-3"/>
                              <w:w w:val="81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0881/661088</w:t>
                          </w:r>
                          <w:r w:rsidRPr="00BC3B63">
                            <w:rPr>
                              <w:color w:val="231F20"/>
                              <w:spacing w:val="32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BC3B63">
                            <w:rPr>
                              <w:color w:val="231F20"/>
                              <w:w w:val="84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BC3B63">
                            <w:rPr>
                              <w:color w:val="231F20"/>
                              <w:spacing w:val="-9"/>
                              <w:w w:val="84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3" w:history="1">
                            <w:r w:rsidR="00194996" w:rsidRPr="00DE72D3">
                              <w:rPr>
                                <w:rStyle w:val="Collegamentoipertestuale"/>
                                <w:spacing w:val="2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ww</w:t>
                            </w:r>
                            <w:r w:rsidR="00194996" w:rsidRPr="00DE72D3">
                              <w:rPr>
                                <w:rStyle w:val="Collegamentoipertestuale"/>
                                <w:spacing w:val="-6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w</w:t>
                            </w:r>
                            <w:r w:rsidR="00194996" w:rsidRPr="00DE72D3">
                              <w:rPr>
                                <w:rStyle w:val="Collegamentoipertestuale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.a</w:t>
                            </w:r>
                            <w:r w:rsidR="00194996" w:rsidRPr="00DE72D3">
                              <w:rPr>
                                <w:rStyle w:val="Collegamentoipertestuale"/>
                                <w:spacing w:val="4"/>
                                <w:w w:val="84"/>
                                <w:sz w:val="18"/>
                                <w:szCs w:val="18"/>
                                <w:lang w:val="en-US"/>
                              </w:rPr>
                              <w:t>r</w:t>
                            </w:r>
                            <w:r w:rsidR="00194996" w:rsidRPr="00DE72D3">
                              <w:rPr>
                                <w:rStyle w:val="Collegamentoipertestuale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tisti</w:t>
                            </w:r>
                            <w:r w:rsidR="00194996" w:rsidRPr="00DE72D3">
                              <w:rPr>
                                <w:rStyle w:val="Collegamentoipertestuale"/>
                                <w:spacing w:val="-1"/>
                                <w:w w:val="86"/>
                                <w:sz w:val="18"/>
                                <w:szCs w:val="18"/>
                                <w:lang w:val="en-US"/>
                              </w:rPr>
                              <w:t>c</w:t>
                            </w:r>
                            <w:r w:rsidR="00194996" w:rsidRPr="00DE72D3">
                              <w:rPr>
                                <w:rStyle w:val="Collegamentoipertestuale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operu</w:t>
                            </w:r>
                            <w:r w:rsidR="00194996" w:rsidRPr="00DE72D3">
                              <w:rPr>
                                <w:rStyle w:val="Collegamentoipertestuale"/>
                                <w:spacing w:val="-1"/>
                                <w:w w:val="93"/>
                                <w:sz w:val="18"/>
                                <w:szCs w:val="18"/>
                                <w:lang w:val="en-US"/>
                              </w:rPr>
                              <w:t>g</w:t>
                            </w:r>
                            <w:r w:rsidR="00194996" w:rsidRPr="00DE72D3">
                              <w:rPr>
                                <w:rStyle w:val="Collegamentoipertestuale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ini.</w:t>
                            </w:r>
                            <w:r w:rsidR="00194996" w:rsidRPr="00DE72D3">
                              <w:rPr>
                                <w:rStyle w:val="Collegamentoipertestuale"/>
                                <w:spacing w:val="-1"/>
                                <w:w w:val="81"/>
                                <w:sz w:val="18"/>
                                <w:szCs w:val="18"/>
                                <w:lang w:val="en-US"/>
                              </w:rPr>
                              <w:t>it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7A55F3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21.95pt;margin-top:800pt;width:245.9pt;height:21.8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wCrAIAAKk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" o:allowincell="f" filled="f" stroked="f">
              <v:textbox inset="0,0,0,0">
                <w:txbxContent>
                  <w:p w:rsidR="004A20F6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20"/>
                        <w:szCs w:val="20"/>
                      </w:rPr>
                    </w:pPr>
                    <w:smartTag w:uri="urn:schemas-microsoft-com:office:smarttags" w:element="PersonName">
                      <w:smartTagPr>
                        <w:attr w:name="ProductID" w:val="Liceo Artistico"/>
                      </w:smartTagP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Li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eo</w:t>
                      </w:r>
                      <w:r>
                        <w:rPr>
                          <w:color w:val="231F20"/>
                          <w:spacing w:val="-6"/>
                          <w:w w:val="82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A</w:t>
                      </w:r>
                      <w:r>
                        <w:rPr>
                          <w:color w:val="231F20"/>
                          <w:spacing w:val="3"/>
                          <w:w w:val="82"/>
                          <w:sz w:val="20"/>
                          <w:szCs w:val="20"/>
                        </w:rPr>
                        <w:t>r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tisti</w:t>
                      </w:r>
                      <w:r>
                        <w:rPr>
                          <w:color w:val="231F20"/>
                          <w:spacing w:val="-1"/>
                          <w:w w:val="82"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color w:val="231F20"/>
                          <w:w w:val="82"/>
                          <w:sz w:val="20"/>
                          <w:szCs w:val="20"/>
                        </w:rPr>
                        <w:t>o</w:t>
                      </w:r>
                    </w:smartTag>
                    <w:r>
                      <w:rPr>
                        <w:color w:val="231F20"/>
                        <w:spacing w:val="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“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3"/>
                        <w:w w:val="82"/>
                        <w:sz w:val="20"/>
                        <w:szCs w:val="20"/>
                      </w:rPr>
                      <w:t>P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e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-1"/>
                        <w:w w:val="82"/>
                        <w:sz w:val="20"/>
                        <w:szCs w:val="20"/>
                      </w:rPr>
                      <w:t>r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ugin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"/>
                        <w:w w:val="82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w w:val="82"/>
                        <w:sz w:val="20"/>
                        <w:szCs w:val="20"/>
                      </w:rPr>
                      <w:t>”</w:t>
                    </w:r>
                    <w:r>
                      <w:rPr>
                        <w:rFonts w:ascii="Myriad Pro" w:hAnsi="Myriad Pro" w:cs="Myriad Pro"/>
                        <w:b/>
                        <w:bCs/>
                        <w:color w:val="231F20"/>
                        <w:spacing w:val="17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5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-2"/>
                        <w:w w:val="75"/>
                        <w:sz w:val="20"/>
                        <w:szCs w:val="20"/>
                      </w:rPr>
                      <w:t>V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ia</w:t>
                    </w:r>
                    <w:r>
                      <w:rPr>
                        <w:color w:val="231F20"/>
                        <w:spacing w:val="-4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75"/>
                        <w:sz w:val="20"/>
                        <w:szCs w:val="20"/>
                      </w:rPr>
                      <w:t>G.</w:t>
                    </w:r>
                    <w:r>
                      <w:rPr>
                        <w:color w:val="231F20"/>
                        <w:spacing w:val="-3"/>
                        <w:w w:val="7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pacing w:val="2"/>
                        <w:w w:val="61"/>
                        <w:sz w:val="20"/>
                        <w:szCs w:val="20"/>
                      </w:rPr>
                      <w:t>I</w:t>
                    </w:r>
                    <w:r>
                      <w:rPr>
                        <w:color w:val="231F20"/>
                        <w:w w:val="92"/>
                        <w:sz w:val="20"/>
                        <w:szCs w:val="20"/>
                      </w:rPr>
                      <w:t>mpe</w:t>
                    </w:r>
                    <w:r>
                      <w:rPr>
                        <w:color w:val="231F20"/>
                        <w:spacing w:val="1"/>
                        <w:w w:val="92"/>
                        <w:sz w:val="20"/>
                        <w:szCs w:val="20"/>
                      </w:rPr>
                      <w:t>r</w:t>
                    </w:r>
                    <w:r>
                      <w:rPr>
                        <w:color w:val="231F20"/>
                        <w:w w:val="85"/>
                        <w:sz w:val="20"/>
                        <w:szCs w:val="20"/>
                      </w:rPr>
                      <w:t>ial</w:t>
                    </w:r>
                    <w:r>
                      <w:rPr>
                        <w:color w:val="231F20"/>
                        <w:spacing w:val="-2"/>
                        <w:w w:val="85"/>
                        <w:sz w:val="20"/>
                        <w:szCs w:val="20"/>
                      </w:rPr>
                      <w:t>e</w:t>
                    </w:r>
                    <w:r>
                      <w:rPr>
                        <w:color w:val="231F20"/>
                        <w:w w:val="70"/>
                        <w:sz w:val="20"/>
                        <w:szCs w:val="20"/>
                      </w:rPr>
                      <w:t>,</w:t>
                    </w:r>
                    <w:r>
                      <w:rPr>
                        <w:color w:val="231F20"/>
                        <w:spacing w:val="-14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55</w:t>
                    </w:r>
                    <w:r>
                      <w:rPr>
                        <w:color w:val="231F20"/>
                        <w:spacing w:val="5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w w:val="82"/>
                        <w:sz w:val="20"/>
                        <w:szCs w:val="20"/>
                      </w:rPr>
                      <w:t>-</w:t>
                    </w:r>
                    <w:r>
                      <w:rPr>
                        <w:color w:val="231F20"/>
                        <w:spacing w:val="-8"/>
                        <w:w w:val="8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szCs w:val="20"/>
                      </w:rPr>
                      <w:t>71122</w:t>
                    </w:r>
                  </w:p>
                  <w:p w:rsidR="004A20F6" w:rsidRPr="00BC3B63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US"/>
                      </w:rPr>
                    </w:pPr>
                    <w:r w:rsidRPr="00BC3B63">
                      <w:rPr>
                        <w:color w:val="231F20"/>
                        <w:spacing w:val="-9"/>
                        <w:w w:val="81"/>
                        <w:sz w:val="18"/>
                        <w:szCs w:val="18"/>
                        <w:lang w:val="en-US"/>
                      </w:rPr>
                      <w:t>T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el/</w:t>
                    </w:r>
                    <w:r w:rsidRPr="00BC3B63">
                      <w:rPr>
                        <w:color w:val="231F20"/>
                        <w:spacing w:val="-6"/>
                        <w:w w:val="81"/>
                        <w:sz w:val="18"/>
                        <w:szCs w:val="18"/>
                        <w:lang w:val="en-US"/>
                      </w:rPr>
                      <w:t>F</w:t>
                    </w:r>
                    <w:r w:rsidRPr="00BC3B63">
                      <w:rPr>
                        <w:color w:val="231F20"/>
                        <w:w w:val="81"/>
                        <w:sz w:val="18"/>
                        <w:szCs w:val="18"/>
                        <w:lang w:val="en-US"/>
                      </w:rPr>
                      <w:t>ax</w:t>
                    </w:r>
                    <w:r w:rsidRPr="00BC3B63">
                      <w:rPr>
                        <w:color w:val="231F20"/>
                        <w:spacing w:val="-3"/>
                        <w:w w:val="81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0881/661088</w:t>
                    </w:r>
                    <w:r w:rsidRPr="00BC3B63">
                      <w:rPr>
                        <w:color w:val="231F20"/>
                        <w:spacing w:val="32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BC3B63">
                      <w:rPr>
                        <w:color w:val="231F20"/>
                        <w:w w:val="84"/>
                        <w:sz w:val="18"/>
                        <w:szCs w:val="18"/>
                        <w:lang w:val="en-US"/>
                      </w:rPr>
                      <w:t>-</w:t>
                    </w:r>
                    <w:r w:rsidRPr="00BC3B63">
                      <w:rPr>
                        <w:color w:val="231F20"/>
                        <w:spacing w:val="-9"/>
                        <w:w w:val="84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4" w:history="1">
                      <w:r w:rsidR="00194996" w:rsidRPr="00DE72D3">
                        <w:rPr>
                          <w:rStyle w:val="Collegamentoipertestuale"/>
                          <w:spacing w:val="2"/>
                          <w:w w:val="86"/>
                          <w:sz w:val="18"/>
                          <w:szCs w:val="18"/>
                          <w:lang w:val="en-US"/>
                        </w:rPr>
                        <w:t>ww</w:t>
                      </w:r>
                      <w:r w:rsidR="00194996" w:rsidRPr="00DE72D3">
                        <w:rPr>
                          <w:rStyle w:val="Collegamentoipertestuale"/>
                          <w:spacing w:val="-6"/>
                          <w:w w:val="86"/>
                          <w:sz w:val="18"/>
                          <w:szCs w:val="18"/>
                          <w:lang w:val="en-US"/>
                        </w:rPr>
                        <w:t>w</w:t>
                      </w:r>
                      <w:r w:rsidR="00194996" w:rsidRPr="00DE72D3">
                        <w:rPr>
                          <w:rStyle w:val="Collegamentoipertestuale"/>
                          <w:w w:val="84"/>
                          <w:sz w:val="18"/>
                          <w:szCs w:val="18"/>
                          <w:lang w:val="en-US"/>
                        </w:rPr>
                        <w:t>.a</w:t>
                      </w:r>
                      <w:r w:rsidR="00194996" w:rsidRPr="00DE72D3">
                        <w:rPr>
                          <w:rStyle w:val="Collegamentoipertestuale"/>
                          <w:spacing w:val="4"/>
                          <w:w w:val="84"/>
                          <w:sz w:val="18"/>
                          <w:szCs w:val="18"/>
                          <w:lang w:val="en-US"/>
                        </w:rPr>
                        <w:t>r</w:t>
                      </w:r>
                      <w:r w:rsidR="00194996" w:rsidRPr="00DE72D3">
                        <w:rPr>
                          <w:rStyle w:val="Collegamentoipertestuale"/>
                          <w:w w:val="86"/>
                          <w:sz w:val="18"/>
                          <w:szCs w:val="18"/>
                          <w:lang w:val="en-US"/>
                        </w:rPr>
                        <w:t>tisti</w:t>
                      </w:r>
                      <w:r w:rsidR="00194996" w:rsidRPr="00DE72D3">
                        <w:rPr>
                          <w:rStyle w:val="Collegamentoipertestuale"/>
                          <w:spacing w:val="-1"/>
                          <w:w w:val="86"/>
                          <w:sz w:val="18"/>
                          <w:szCs w:val="18"/>
                          <w:lang w:val="en-US"/>
                        </w:rPr>
                        <w:t>c</w:t>
                      </w:r>
                      <w:r w:rsidR="00194996" w:rsidRPr="00DE72D3">
                        <w:rPr>
                          <w:rStyle w:val="Collegamentoipertestuale"/>
                          <w:w w:val="93"/>
                          <w:sz w:val="18"/>
                          <w:szCs w:val="18"/>
                          <w:lang w:val="en-US"/>
                        </w:rPr>
                        <w:t>operu</w:t>
                      </w:r>
                      <w:r w:rsidR="00194996" w:rsidRPr="00DE72D3">
                        <w:rPr>
                          <w:rStyle w:val="Collegamentoipertestuale"/>
                          <w:spacing w:val="-1"/>
                          <w:w w:val="93"/>
                          <w:sz w:val="18"/>
                          <w:szCs w:val="18"/>
                          <w:lang w:val="en-US"/>
                        </w:rPr>
                        <w:t>g</w:t>
                      </w:r>
                      <w:r w:rsidR="00194996" w:rsidRPr="00DE72D3">
                        <w:rPr>
                          <w:rStyle w:val="Collegamentoipertestuale"/>
                          <w:w w:val="81"/>
                          <w:sz w:val="18"/>
                          <w:szCs w:val="18"/>
                          <w:lang w:val="en-US"/>
                        </w:rPr>
                        <w:t>ini.</w:t>
                      </w:r>
                      <w:r w:rsidR="00194996" w:rsidRPr="00DE72D3">
                        <w:rPr>
                          <w:rStyle w:val="Collegamentoipertestuale"/>
                          <w:spacing w:val="-1"/>
                          <w:w w:val="81"/>
                          <w:sz w:val="18"/>
                          <w:szCs w:val="18"/>
                          <w:lang w:val="en-US"/>
                        </w:rPr>
                        <w:t>it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1" locked="0" layoutInCell="0" allowOverlap="1" wp14:anchorId="6D327B28" wp14:editId="44ABB0F5">
              <wp:simplePos x="0" y="0"/>
              <wp:positionH relativeFrom="page">
                <wp:posOffset>344805</wp:posOffset>
              </wp:positionH>
              <wp:positionV relativeFrom="page">
                <wp:posOffset>10049510</wp:posOffset>
              </wp:positionV>
              <wp:extent cx="3478530" cy="466090"/>
              <wp:effectExtent l="0" t="0" r="7620" b="10160"/>
              <wp:wrapNone/>
              <wp:docPr id="1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8530" cy="4660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230" w:lineRule="exact"/>
                            <w:ind w:left="20" w:right="-20"/>
                            <w:rPr>
                              <w:color w:val="000000"/>
                              <w:sz w:val="18"/>
                              <w:szCs w:val="18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Li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eo</w:t>
                          </w:r>
                          <w:r w:rsidRPr="0040769C">
                            <w:rPr>
                              <w:color w:val="231F20"/>
                              <w:spacing w:val="-12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Classi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color w:val="231F20"/>
                              <w:spacing w:val="-7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S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tale</w:t>
                          </w:r>
                          <w:r w:rsidRPr="0040769C">
                            <w:rPr>
                              <w:color w:val="231F20"/>
                              <w:spacing w:val="26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2"/>
                              <w:w w:val="83"/>
                              <w:sz w:val="18"/>
                              <w:szCs w:val="18"/>
                            </w:rPr>
                            <w:t>“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4"/>
                              <w:w w:val="83"/>
                              <w:sz w:val="18"/>
                              <w:szCs w:val="18"/>
                            </w:rPr>
                            <w:t>V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in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c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en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1"/>
                              <w:w w:val="83"/>
                              <w:sz w:val="18"/>
                              <w:szCs w:val="18"/>
                            </w:rPr>
                            <w:t>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o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8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"/>
                              <w:w w:val="83"/>
                              <w:sz w:val="18"/>
                              <w:szCs w:val="18"/>
                            </w:rPr>
                            <w:t>L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anz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-3"/>
                              <w:w w:val="83"/>
                              <w:sz w:val="18"/>
                              <w:szCs w:val="18"/>
                            </w:rPr>
                            <w:t>a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w w:val="83"/>
                              <w:sz w:val="18"/>
                              <w:szCs w:val="18"/>
                            </w:rPr>
                            <w:t>”</w:t>
                          </w:r>
                          <w:r w:rsidRPr="0040769C">
                            <w:rPr>
                              <w:b/>
                              <w:bCs/>
                              <w:color w:val="231F20"/>
                              <w:spacing w:val="15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9"/>
                              <w:w w:val="83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2"/>
                              <w:w w:val="83"/>
                              <w:sz w:val="18"/>
                              <w:szCs w:val="18"/>
                            </w:rPr>
                            <w:t>P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</w:rPr>
                            <w:t xml:space="preserve">iazza </w:t>
                          </w:r>
                          <w:r w:rsidRPr="0040769C">
                            <w:rPr>
                              <w:color w:val="231F20"/>
                              <w:spacing w:val="3"/>
                              <w:w w:val="61"/>
                              <w:sz w:val="18"/>
                              <w:szCs w:val="18"/>
                            </w:rPr>
                            <w:t>I</w:t>
                          </w:r>
                          <w:r w:rsidRPr="0040769C">
                            <w:rPr>
                              <w:color w:val="231F20"/>
                              <w:w w:val="85"/>
                              <w:sz w:val="18"/>
                              <w:szCs w:val="18"/>
                            </w:rPr>
                            <w:t>talia,</w:t>
                          </w:r>
                          <w:r w:rsidRPr="0040769C">
                            <w:rPr>
                              <w:color w:val="231F20"/>
                              <w:spacing w:val="-1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3</w:t>
                          </w:r>
                          <w:r w:rsidRPr="0040769C">
                            <w:rPr>
                              <w:color w:val="231F20"/>
                              <w:spacing w:val="-3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10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7112</w:t>
                          </w:r>
                          <w:r w:rsidR="00194996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4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spacing w:val="-5"/>
                              <w:w w:val="74"/>
                              <w:sz w:val="18"/>
                              <w:szCs w:val="18"/>
                            </w:rPr>
                            <w:t>F</w:t>
                          </w:r>
                          <w:r w:rsidRPr="0040769C">
                            <w:rPr>
                              <w:color w:val="231F20"/>
                              <w:w w:val="94"/>
                              <w:sz w:val="18"/>
                              <w:szCs w:val="18"/>
                            </w:rPr>
                            <w:t>og</w:t>
                          </w:r>
                          <w:r w:rsidRPr="0040769C">
                            <w:rPr>
                              <w:color w:val="231F20"/>
                              <w:spacing w:val="-1"/>
                              <w:w w:val="94"/>
                              <w:sz w:val="18"/>
                              <w:szCs w:val="18"/>
                            </w:rPr>
                            <w:t>g</w:t>
                          </w:r>
                          <w:r w:rsidRPr="0040769C">
                            <w:rPr>
                              <w:color w:val="231F20"/>
                              <w:w w:val="84"/>
                              <w:sz w:val="18"/>
                              <w:szCs w:val="18"/>
                            </w:rPr>
                            <w:t>ia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726619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fax</w:t>
                          </w:r>
                          <w:r w:rsidRPr="0040769C">
                            <w:rPr>
                              <w:color w:val="231F20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0881</w:t>
                          </w:r>
                          <w:r w:rsidRPr="0040769C">
                            <w:rPr>
                              <w:color w:val="231F20"/>
                              <w:spacing w:val="9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561756</w:t>
                          </w:r>
                          <w:r w:rsidRPr="0040769C">
                            <w:rPr>
                              <w:color w:val="231F20"/>
                              <w:spacing w:val="16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r w:rsidRPr="0040769C">
                            <w:rPr>
                              <w:color w:val="231F20"/>
                              <w:w w:val="83"/>
                              <w:sz w:val="18"/>
                              <w:szCs w:val="18"/>
                              <w:lang w:val="en-US"/>
                            </w:rPr>
                            <w:t>-</w:t>
                          </w:r>
                          <w:r w:rsidRPr="00546E6D">
                            <w:rPr>
                              <w:color w:val="0000FF"/>
                              <w:spacing w:val="-8"/>
                              <w:w w:val="83"/>
                              <w:sz w:val="18"/>
                              <w:szCs w:val="18"/>
                              <w:lang w:val="en-US"/>
                            </w:rPr>
                            <w:t xml:space="preserve"> </w:t>
                          </w:r>
                          <w:hyperlink r:id="rId5" w:history="1">
                            <w:r w:rsidRPr="00546E6D">
                              <w:rPr>
                                <w:color w:val="0000FF"/>
                                <w:spacing w:val="2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ww</w:t>
                            </w:r>
                            <w:r w:rsidRPr="00546E6D">
                              <w:rPr>
                                <w:color w:val="0000FF"/>
                                <w:spacing w:val="-6"/>
                                <w:w w:val="8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w</w:t>
                            </w:r>
                            <w:r w:rsidRPr="00546E6D">
                              <w:rPr>
                                <w:color w:val="0000FF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.li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76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c</w:t>
                            </w:r>
                            <w:r w:rsidRPr="00546E6D">
                              <w:rPr>
                                <w:color w:val="0000FF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eolanza</w:t>
                            </w:r>
                            <w:r w:rsidRPr="00546E6D">
                              <w:rPr>
                                <w:color w:val="0000FF"/>
                                <w:spacing w:val="-2"/>
                                <w:w w:val="88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f</w:t>
                            </w:r>
                            <w:r w:rsidRPr="00546E6D">
                              <w:rPr>
                                <w:color w:val="0000FF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og</w:t>
                            </w:r>
                            <w:r w:rsidRPr="00546E6D">
                              <w:rPr>
                                <w:color w:val="0000FF"/>
                                <w:spacing w:val="-1"/>
                                <w:w w:val="94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g</w:t>
                            </w:r>
                            <w:r w:rsidRPr="00546E6D">
                              <w:rPr>
                                <w:color w:val="0000FF"/>
                                <w:w w:val="82"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ia.it</w:t>
                            </w:r>
                          </w:hyperlink>
                          <w:r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  <w:p w:rsidR="004A20F6" w:rsidRPr="0040769C" w:rsidRDefault="004A20F6" w:rsidP="004A20F6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spacing w:line="189" w:lineRule="exact"/>
                            <w:ind w:left="20" w:right="-47"/>
                            <w:rPr>
                              <w:color w:val="000000"/>
                              <w:sz w:val="18"/>
                              <w:szCs w:val="18"/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327B28" id="Text Box 8" o:spid="_x0000_s1027" type="#_x0000_t202" style="position:absolute;margin-left:27.15pt;margin-top:791.3pt;width:273.9pt;height:36.7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" o:allowincell="f" filled="f" stroked="f">
              <v:textbox inset="0,0,0,0">
                <w:txbxContent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230" w:lineRule="exact"/>
                      <w:ind w:left="20" w:right="-20"/>
                      <w:rPr>
                        <w:color w:val="000000"/>
                        <w:sz w:val="18"/>
                        <w:szCs w:val="18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Li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eo</w:t>
                    </w:r>
                    <w:r w:rsidRPr="0040769C">
                      <w:rPr>
                        <w:color w:val="231F20"/>
                        <w:spacing w:val="-12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Classi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color w:val="231F20"/>
                        <w:spacing w:val="-7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S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</w:t>
                    </w:r>
                    <w:r w:rsidRPr="0040769C">
                      <w:rPr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tale</w:t>
                    </w:r>
                    <w:r w:rsidRPr="0040769C">
                      <w:rPr>
                        <w:color w:val="231F20"/>
                        <w:spacing w:val="26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2"/>
                        <w:w w:val="83"/>
                        <w:sz w:val="18"/>
                        <w:szCs w:val="18"/>
                      </w:rPr>
                      <w:t>“</w:t>
                    </w:r>
                    <w:r w:rsidRPr="0040769C">
                      <w:rPr>
                        <w:b/>
                        <w:bCs/>
                        <w:color w:val="231F20"/>
                        <w:spacing w:val="-4"/>
                        <w:w w:val="83"/>
                        <w:sz w:val="18"/>
                        <w:szCs w:val="18"/>
                      </w:rPr>
                      <w:t>V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in</w:t>
                    </w:r>
                    <w:r w:rsidRPr="0040769C">
                      <w:rPr>
                        <w:b/>
                        <w:bCs/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c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en</w:t>
                    </w:r>
                    <w:r w:rsidRPr="0040769C">
                      <w:rPr>
                        <w:b/>
                        <w:bCs/>
                        <w:color w:val="231F20"/>
                        <w:spacing w:val="-1"/>
                        <w:w w:val="83"/>
                        <w:sz w:val="18"/>
                        <w:szCs w:val="18"/>
                      </w:rPr>
                      <w:t>z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o</w:t>
                    </w:r>
                    <w:r w:rsidRPr="0040769C">
                      <w:rPr>
                        <w:b/>
                        <w:bCs/>
                        <w:color w:val="231F20"/>
                        <w:spacing w:val="18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b/>
                        <w:bCs/>
                        <w:color w:val="231F20"/>
                        <w:spacing w:val="1"/>
                        <w:w w:val="83"/>
                        <w:sz w:val="18"/>
                        <w:szCs w:val="18"/>
                      </w:rPr>
                      <w:t>L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anz</w:t>
                    </w:r>
                    <w:r w:rsidRPr="0040769C">
                      <w:rPr>
                        <w:b/>
                        <w:bCs/>
                        <w:color w:val="231F20"/>
                        <w:spacing w:val="-3"/>
                        <w:w w:val="83"/>
                        <w:sz w:val="18"/>
                        <w:szCs w:val="18"/>
                      </w:rPr>
                      <w:t>a</w:t>
                    </w:r>
                    <w:r w:rsidRPr="0040769C">
                      <w:rPr>
                        <w:b/>
                        <w:bCs/>
                        <w:color w:val="231F20"/>
                        <w:w w:val="83"/>
                        <w:sz w:val="18"/>
                        <w:szCs w:val="18"/>
                      </w:rPr>
                      <w:t>”</w:t>
                    </w:r>
                    <w:r w:rsidRPr="0040769C">
                      <w:rPr>
                        <w:b/>
                        <w:bCs/>
                        <w:color w:val="231F20"/>
                        <w:spacing w:val="15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9"/>
                        <w:w w:val="83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2"/>
                        <w:w w:val="83"/>
                        <w:sz w:val="18"/>
                        <w:szCs w:val="18"/>
                      </w:rPr>
                      <w:t>P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</w:rPr>
                      <w:t xml:space="preserve">iazza </w:t>
                    </w:r>
                    <w:r w:rsidRPr="0040769C">
                      <w:rPr>
                        <w:color w:val="231F20"/>
                        <w:spacing w:val="3"/>
                        <w:w w:val="61"/>
                        <w:sz w:val="18"/>
                        <w:szCs w:val="18"/>
                      </w:rPr>
                      <w:t>I</w:t>
                    </w:r>
                    <w:r w:rsidRPr="0040769C">
                      <w:rPr>
                        <w:color w:val="231F20"/>
                        <w:w w:val="85"/>
                        <w:sz w:val="18"/>
                        <w:szCs w:val="18"/>
                      </w:rPr>
                      <w:t>talia,</w:t>
                    </w:r>
                    <w:r w:rsidRPr="0040769C">
                      <w:rPr>
                        <w:color w:val="231F20"/>
                        <w:spacing w:val="-1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3</w:t>
                    </w:r>
                    <w:r w:rsidRPr="0040769C">
                      <w:rPr>
                        <w:color w:val="231F20"/>
                        <w:spacing w:val="-3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-</w:t>
                    </w:r>
                    <w:r w:rsidRPr="0040769C">
                      <w:rPr>
                        <w:color w:val="231F20"/>
                        <w:spacing w:val="-10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7112</w:t>
                    </w:r>
                    <w:r w:rsidR="00194996">
                      <w:rPr>
                        <w:color w:val="231F20"/>
                        <w:w w:val="84"/>
                        <w:sz w:val="18"/>
                        <w:szCs w:val="18"/>
                      </w:rPr>
                      <w:t>1</w:t>
                    </w:r>
                    <w:r w:rsidRPr="0040769C">
                      <w:rPr>
                        <w:color w:val="231F20"/>
                        <w:spacing w:val="9"/>
                        <w:w w:val="84"/>
                        <w:sz w:val="18"/>
                        <w:szCs w:val="18"/>
                      </w:rPr>
                      <w:t xml:space="preserve"> </w:t>
                    </w:r>
                    <w:r w:rsidRPr="0040769C">
                      <w:rPr>
                        <w:color w:val="231F20"/>
                        <w:spacing w:val="-5"/>
                        <w:w w:val="74"/>
                        <w:sz w:val="18"/>
                        <w:szCs w:val="18"/>
                      </w:rPr>
                      <w:t>F</w:t>
                    </w:r>
                    <w:r w:rsidRPr="0040769C">
                      <w:rPr>
                        <w:color w:val="231F20"/>
                        <w:w w:val="94"/>
                        <w:sz w:val="18"/>
                        <w:szCs w:val="18"/>
                      </w:rPr>
                      <w:t>og</w:t>
                    </w:r>
                    <w:r w:rsidRPr="0040769C">
                      <w:rPr>
                        <w:color w:val="231F20"/>
                        <w:spacing w:val="-1"/>
                        <w:w w:val="94"/>
                        <w:sz w:val="18"/>
                        <w:szCs w:val="18"/>
                      </w:rPr>
                      <w:t>g</w:t>
                    </w:r>
                    <w:r w:rsidRPr="0040769C">
                      <w:rPr>
                        <w:color w:val="231F20"/>
                        <w:w w:val="84"/>
                        <w:sz w:val="18"/>
                        <w:szCs w:val="18"/>
                      </w:rPr>
                      <w:t>ia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726619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fax</w:t>
                    </w:r>
                    <w:r w:rsidRPr="0040769C">
                      <w:rPr>
                        <w:color w:val="231F20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0881</w:t>
                    </w:r>
                    <w:r w:rsidRPr="0040769C">
                      <w:rPr>
                        <w:color w:val="231F20"/>
                        <w:spacing w:val="9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561756</w:t>
                    </w:r>
                    <w:r w:rsidRPr="0040769C">
                      <w:rPr>
                        <w:color w:val="231F20"/>
                        <w:spacing w:val="16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r w:rsidRPr="0040769C">
                      <w:rPr>
                        <w:color w:val="231F20"/>
                        <w:w w:val="83"/>
                        <w:sz w:val="18"/>
                        <w:szCs w:val="18"/>
                        <w:lang w:val="en-US"/>
                      </w:rPr>
                      <w:t>-</w:t>
                    </w:r>
                    <w:r w:rsidRPr="00546E6D">
                      <w:rPr>
                        <w:color w:val="0000FF"/>
                        <w:spacing w:val="-8"/>
                        <w:w w:val="83"/>
                        <w:sz w:val="18"/>
                        <w:szCs w:val="18"/>
                        <w:lang w:val="en-US"/>
                      </w:rPr>
                      <w:t xml:space="preserve"> </w:t>
                    </w:r>
                    <w:hyperlink r:id="rId6" w:history="1">
                      <w:r w:rsidRPr="00546E6D">
                        <w:rPr>
                          <w:color w:val="0000FF"/>
                          <w:spacing w:val="2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ww</w:t>
                      </w:r>
                      <w:r w:rsidRPr="00546E6D">
                        <w:rPr>
                          <w:color w:val="0000FF"/>
                          <w:spacing w:val="-6"/>
                          <w:w w:val="86"/>
                          <w:sz w:val="18"/>
                          <w:szCs w:val="18"/>
                          <w:u w:val="single"/>
                          <w:lang w:val="en-US"/>
                        </w:rPr>
                        <w:t>w</w:t>
                      </w:r>
                      <w:r w:rsidRPr="00546E6D">
                        <w:rPr>
                          <w:color w:val="0000FF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.li</w:t>
                      </w:r>
                      <w:r w:rsidRPr="00546E6D">
                        <w:rPr>
                          <w:color w:val="0000FF"/>
                          <w:spacing w:val="-1"/>
                          <w:w w:val="76"/>
                          <w:sz w:val="18"/>
                          <w:szCs w:val="18"/>
                          <w:u w:val="single"/>
                          <w:lang w:val="en-US"/>
                        </w:rPr>
                        <w:t>c</w:t>
                      </w:r>
                      <w:r w:rsidRPr="00546E6D">
                        <w:rPr>
                          <w:color w:val="0000FF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eolanza</w:t>
                      </w:r>
                      <w:r w:rsidRPr="00546E6D">
                        <w:rPr>
                          <w:color w:val="0000FF"/>
                          <w:spacing w:val="-2"/>
                          <w:w w:val="88"/>
                          <w:sz w:val="18"/>
                          <w:szCs w:val="18"/>
                          <w:u w:val="single"/>
                          <w:lang w:val="en-US"/>
                        </w:rPr>
                        <w:t>f</w:t>
                      </w:r>
                      <w:r w:rsidRPr="00546E6D">
                        <w:rPr>
                          <w:color w:val="0000FF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og</w:t>
                      </w:r>
                      <w:r w:rsidRPr="00546E6D">
                        <w:rPr>
                          <w:color w:val="0000FF"/>
                          <w:spacing w:val="-1"/>
                          <w:w w:val="94"/>
                          <w:sz w:val="18"/>
                          <w:szCs w:val="18"/>
                          <w:u w:val="single"/>
                          <w:lang w:val="en-US"/>
                        </w:rPr>
                        <w:t>g</w:t>
                      </w:r>
                      <w:r w:rsidRPr="00546E6D">
                        <w:rPr>
                          <w:color w:val="0000FF"/>
                          <w:w w:val="82"/>
                          <w:sz w:val="18"/>
                          <w:szCs w:val="18"/>
                          <w:u w:val="single"/>
                          <w:lang w:val="en-US"/>
                        </w:rPr>
                        <w:t>ia.it</w:t>
                      </w:r>
                    </w:hyperlink>
                    <w:r>
                      <w:rPr>
                        <w:sz w:val="18"/>
                        <w:szCs w:val="18"/>
                      </w:rPr>
                      <w:t xml:space="preserve">  </w:t>
                    </w: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sz w:val="18"/>
                        <w:szCs w:val="18"/>
                        <w:lang w:val="en-GB"/>
                      </w:rPr>
                    </w:pPr>
                  </w:p>
                  <w:p w:rsidR="004A20F6" w:rsidRPr="0040769C" w:rsidRDefault="004A20F6" w:rsidP="004A20F6">
                    <w:pPr>
                      <w:widowControl w:val="0"/>
                      <w:autoSpaceDE w:val="0"/>
                      <w:autoSpaceDN w:val="0"/>
                      <w:adjustRightInd w:val="0"/>
                      <w:spacing w:line="189" w:lineRule="exact"/>
                      <w:ind w:left="20" w:right="-47"/>
                      <w:rPr>
                        <w:color w:val="000000"/>
                        <w:sz w:val="18"/>
                        <w:szCs w:val="18"/>
                        <w:lang w:val="en-GB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5FD" w:rsidRDefault="00F015FD">
      <w:r>
        <w:separator/>
      </w:r>
    </w:p>
  </w:footnote>
  <w:footnote w:type="continuationSeparator" w:id="0">
    <w:p w:rsidR="00F015FD" w:rsidRDefault="00F015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0F6" w:rsidRDefault="00BD4952" w:rsidP="00D63B27">
    <w:pPr>
      <w:pStyle w:val="Intestazione"/>
      <w:jc w:val="center"/>
    </w:pPr>
    <w:r>
      <w:rPr>
        <w:noProof/>
      </w:rPr>
      <w:drawing>
        <wp:anchor distT="0" distB="0" distL="114300" distR="114300" simplePos="0" relativeHeight="251660800" behindDoc="1" locked="0" layoutInCell="1" allowOverlap="0">
          <wp:simplePos x="0" y="0"/>
          <wp:positionH relativeFrom="column">
            <wp:align>center</wp:align>
          </wp:positionH>
          <wp:positionV relativeFrom="paragraph">
            <wp:posOffset>-6985</wp:posOffset>
          </wp:positionV>
          <wp:extent cx="685800" cy="685800"/>
          <wp:effectExtent l="0" t="0" r="0" b="0"/>
          <wp:wrapTight wrapText="bothSides">
            <wp:wrapPolygon edited="0">
              <wp:start x="0" y="0"/>
              <wp:lineTo x="0" y="21000"/>
              <wp:lineTo x="21000" y="21000"/>
              <wp:lineTo x="21000" y="0"/>
              <wp:lineTo x="0" y="0"/>
            </wp:wrapPolygon>
          </wp:wrapTight>
          <wp:docPr id="10" name="Immagine 10" descr="Carta_I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arta_I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3632" behindDoc="0" locked="1" layoutInCell="1" allowOverlap="1">
          <wp:simplePos x="0" y="0"/>
          <wp:positionH relativeFrom="page">
            <wp:posOffset>6057900</wp:posOffset>
          </wp:positionH>
          <wp:positionV relativeFrom="page">
            <wp:posOffset>1322070</wp:posOffset>
          </wp:positionV>
          <wp:extent cx="881380" cy="607060"/>
          <wp:effectExtent l="0" t="0" r="0" b="2540"/>
          <wp:wrapSquare wrapText="bothSides"/>
          <wp:docPr id="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1380" cy="6070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6704" behindDoc="0" locked="0" layoutInCell="1" allowOverlap="1">
          <wp:simplePos x="0" y="0"/>
          <wp:positionH relativeFrom="page">
            <wp:posOffset>4122420</wp:posOffset>
          </wp:positionH>
          <wp:positionV relativeFrom="page">
            <wp:posOffset>826770</wp:posOffset>
          </wp:positionV>
          <wp:extent cx="1887220" cy="1105535"/>
          <wp:effectExtent l="0" t="0" r="0" b="0"/>
          <wp:wrapSquare wrapText="bothSides"/>
          <wp:docPr id="6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7220" cy="11055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Pr="0036598E" w:rsidRDefault="00842EFD" w:rsidP="0036598E">
    <w:pPr>
      <w:pStyle w:val="Intestazione"/>
      <w:jc w:val="center"/>
    </w:pPr>
    <w:r>
      <w:rPr>
        <w:noProof/>
      </w:rPr>
      <w:drawing>
        <wp:anchor distT="0" distB="0" distL="114300" distR="114300" simplePos="0" relativeHeight="251654656" behindDoc="0" locked="0" layoutInCell="1" allowOverlap="1" wp14:anchorId="17912433" wp14:editId="36266602">
          <wp:simplePos x="0" y="0"/>
          <wp:positionH relativeFrom="column">
            <wp:posOffset>800100</wp:posOffset>
          </wp:positionH>
          <wp:positionV relativeFrom="paragraph">
            <wp:posOffset>109855</wp:posOffset>
          </wp:positionV>
          <wp:extent cx="1678940" cy="806450"/>
          <wp:effectExtent l="0" t="0" r="0" b="0"/>
          <wp:wrapSquare wrapText="bothSides"/>
          <wp:docPr id="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940" cy="806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>
    <w:pPr>
      <w:pStyle w:val="Intestazione"/>
    </w:pPr>
    <w:r>
      <w:rPr>
        <w:noProof/>
      </w:rPr>
      <w:drawing>
        <wp:anchor distT="0" distB="0" distL="0" distR="0" simplePos="0" relativeHeight="251655680" behindDoc="0" locked="0" layoutInCell="1" allowOverlap="1">
          <wp:simplePos x="0" y="0"/>
          <wp:positionH relativeFrom="page">
            <wp:posOffset>457200</wp:posOffset>
          </wp:positionH>
          <wp:positionV relativeFrom="page">
            <wp:posOffset>1243330</wp:posOffset>
          </wp:positionV>
          <wp:extent cx="656590" cy="715010"/>
          <wp:effectExtent l="0" t="0" r="0" b="8890"/>
          <wp:wrapSquare wrapText="bothSides"/>
          <wp:docPr id="4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590" cy="715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A20F6" w:rsidRDefault="004A20F6">
    <w:pPr>
      <w:pStyle w:val="Intestazione"/>
    </w:pPr>
  </w:p>
  <w:p w:rsidR="004A20F6" w:rsidRDefault="00BD4952" w:rsidP="007006F9">
    <w:pPr>
      <w:pStyle w:val="Default"/>
      <w:framePr w:w="11671" w:wrap="auto" w:vAnchor="page" w:hAnchor="page" w:x="181" w:y="2859"/>
      <w:jc w:val="center"/>
      <w:rPr>
        <w:rFonts w:ascii="Calibri" w:hAnsi="Calibri" w:cs="Calibri"/>
        <w:sz w:val="22"/>
        <w:szCs w:val="22"/>
      </w:rPr>
    </w:pPr>
    <w:r>
      <w:rPr>
        <w:noProof/>
      </w:rPr>
      <w:drawing>
        <wp:anchor distT="0" distB="0" distL="114300" distR="114300" simplePos="0" relativeHeight="251661824" behindDoc="0" locked="0" layoutInCell="1" allowOverlap="1" wp14:anchorId="581DEEE9" wp14:editId="0F63486C">
          <wp:simplePos x="0" y="0"/>
          <wp:positionH relativeFrom="column">
            <wp:posOffset>1028700</wp:posOffset>
          </wp:positionH>
          <wp:positionV relativeFrom="paragraph">
            <wp:posOffset>114300</wp:posOffset>
          </wp:positionV>
          <wp:extent cx="4922520" cy="53340"/>
          <wp:effectExtent l="0" t="0" r="0" b="3810"/>
          <wp:wrapSquare wrapText="bothSides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520" cy="53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04EEA" w:rsidRDefault="00F04EEA" w:rsidP="00F04EEA">
    <w:pPr>
      <w:pStyle w:val="Default"/>
      <w:framePr w:w="11671" w:wrap="auto" w:vAnchor="page" w:hAnchor="page" w:x="181" w:y="2859"/>
    </w:pPr>
  </w:p>
  <w:p w:rsidR="004A20F6" w:rsidRDefault="004A20F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B6E0A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E604A"/>
    <w:multiLevelType w:val="hybridMultilevel"/>
    <w:tmpl w:val="3FD41A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87354"/>
    <w:multiLevelType w:val="hybridMultilevel"/>
    <w:tmpl w:val="FD6CA1B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406DF3"/>
    <w:multiLevelType w:val="hybridMultilevel"/>
    <w:tmpl w:val="87CAEAC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2953A0"/>
    <w:multiLevelType w:val="hybridMultilevel"/>
    <w:tmpl w:val="EE0CD6F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57362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CDC7365"/>
    <w:multiLevelType w:val="hybridMultilevel"/>
    <w:tmpl w:val="E3188C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BF6094"/>
    <w:multiLevelType w:val="hybridMultilevel"/>
    <w:tmpl w:val="0514529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D730C5"/>
    <w:multiLevelType w:val="hybridMultilevel"/>
    <w:tmpl w:val="7E40FC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772722"/>
    <w:multiLevelType w:val="hybridMultilevel"/>
    <w:tmpl w:val="DEB8C266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63180A"/>
    <w:multiLevelType w:val="hybridMultilevel"/>
    <w:tmpl w:val="E13A1C8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5313D2"/>
    <w:multiLevelType w:val="multilevel"/>
    <w:tmpl w:val="0268B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663223"/>
    <w:multiLevelType w:val="hybridMultilevel"/>
    <w:tmpl w:val="4B544A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163FB"/>
    <w:multiLevelType w:val="singleLevel"/>
    <w:tmpl w:val="D1D8DED2"/>
    <w:lvl w:ilvl="0">
      <w:start w:val="1"/>
      <w:numFmt w:val="upperLetter"/>
      <w:pStyle w:val="Titolo2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5E3560D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5FA16EFF"/>
    <w:multiLevelType w:val="hybridMultilevel"/>
    <w:tmpl w:val="689E1586"/>
    <w:lvl w:ilvl="0" w:tplc="728273F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B86105"/>
    <w:multiLevelType w:val="hybridMultilevel"/>
    <w:tmpl w:val="A0C2D682"/>
    <w:lvl w:ilvl="0" w:tplc="0410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661F735C"/>
    <w:multiLevelType w:val="hybridMultilevel"/>
    <w:tmpl w:val="9B243AA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0911C0"/>
    <w:multiLevelType w:val="hybridMultilevel"/>
    <w:tmpl w:val="63345BD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C21FE9"/>
    <w:multiLevelType w:val="hybridMultilevel"/>
    <w:tmpl w:val="1C82294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8945A0"/>
    <w:multiLevelType w:val="hybridMultilevel"/>
    <w:tmpl w:val="71925820"/>
    <w:lvl w:ilvl="0" w:tplc="5E4014EE">
      <w:start w:val="1"/>
      <w:numFmt w:val="decimal"/>
      <w:lvlText w:val="%1)"/>
      <w:lvlJc w:val="left"/>
      <w:pPr>
        <w:ind w:left="765" w:hanging="4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7"/>
  </w:num>
  <w:num w:numId="3">
    <w:abstractNumId w:val="7"/>
  </w:num>
  <w:num w:numId="4">
    <w:abstractNumId w:val="3"/>
  </w:num>
  <w:num w:numId="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0"/>
  </w:num>
  <w:num w:numId="8">
    <w:abstractNumId w:val="4"/>
  </w:num>
  <w:num w:numId="9">
    <w:abstractNumId w:val="11"/>
  </w:num>
  <w:num w:numId="10">
    <w:abstractNumId w:val="13"/>
  </w:num>
  <w:num w:numId="11">
    <w:abstractNumId w:val="14"/>
  </w:num>
  <w:num w:numId="12">
    <w:abstractNumId w:val="5"/>
  </w:num>
  <w:num w:numId="13">
    <w:abstractNumId w:val="1"/>
  </w:num>
  <w:num w:numId="14">
    <w:abstractNumId w:val="19"/>
  </w:num>
  <w:num w:numId="15">
    <w:abstractNumId w:val="12"/>
  </w:num>
  <w:num w:numId="16">
    <w:abstractNumId w:val="10"/>
  </w:num>
  <w:num w:numId="17">
    <w:abstractNumId w:val="18"/>
  </w:num>
  <w:num w:numId="18">
    <w:abstractNumId w:val="15"/>
  </w:num>
  <w:num w:numId="19">
    <w:abstractNumId w:val="2"/>
  </w:num>
  <w:num w:numId="20">
    <w:abstractNumId w:val="8"/>
  </w:num>
  <w:num w:numId="2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EAD"/>
    <w:rsid w:val="00014EF2"/>
    <w:rsid w:val="00025926"/>
    <w:rsid w:val="000277CD"/>
    <w:rsid w:val="00044241"/>
    <w:rsid w:val="00045021"/>
    <w:rsid w:val="000470ED"/>
    <w:rsid w:val="000569F3"/>
    <w:rsid w:val="00062654"/>
    <w:rsid w:val="000764A8"/>
    <w:rsid w:val="00091FE3"/>
    <w:rsid w:val="000970C6"/>
    <w:rsid w:val="000A7A2A"/>
    <w:rsid w:val="000B1565"/>
    <w:rsid w:val="000B7DF5"/>
    <w:rsid w:val="000C3B09"/>
    <w:rsid w:val="000C6AFD"/>
    <w:rsid w:val="000E0335"/>
    <w:rsid w:val="000F2D99"/>
    <w:rsid w:val="0011546E"/>
    <w:rsid w:val="00127F50"/>
    <w:rsid w:val="00134C27"/>
    <w:rsid w:val="00146FF9"/>
    <w:rsid w:val="00155E8D"/>
    <w:rsid w:val="00160068"/>
    <w:rsid w:val="00170460"/>
    <w:rsid w:val="00171ADF"/>
    <w:rsid w:val="00175AE6"/>
    <w:rsid w:val="00176403"/>
    <w:rsid w:val="00177E14"/>
    <w:rsid w:val="00184EAD"/>
    <w:rsid w:val="00194996"/>
    <w:rsid w:val="00195AC3"/>
    <w:rsid w:val="001A1D6D"/>
    <w:rsid w:val="001A5DD6"/>
    <w:rsid w:val="001A7454"/>
    <w:rsid w:val="001B343A"/>
    <w:rsid w:val="001B42D0"/>
    <w:rsid w:val="001D4F6C"/>
    <w:rsid w:val="001D6739"/>
    <w:rsid w:val="001D6D8E"/>
    <w:rsid w:val="001E1E9B"/>
    <w:rsid w:val="001E606C"/>
    <w:rsid w:val="001F28C8"/>
    <w:rsid w:val="001F2EA0"/>
    <w:rsid w:val="001F40EA"/>
    <w:rsid w:val="00200314"/>
    <w:rsid w:val="00217748"/>
    <w:rsid w:val="002212F5"/>
    <w:rsid w:val="00221994"/>
    <w:rsid w:val="00225044"/>
    <w:rsid w:val="00226CC5"/>
    <w:rsid w:val="00251B8A"/>
    <w:rsid w:val="00255F18"/>
    <w:rsid w:val="0025784D"/>
    <w:rsid w:val="0026050C"/>
    <w:rsid w:val="002677BD"/>
    <w:rsid w:val="0028031B"/>
    <w:rsid w:val="0028097B"/>
    <w:rsid w:val="00284006"/>
    <w:rsid w:val="002948A0"/>
    <w:rsid w:val="002956D9"/>
    <w:rsid w:val="002A028B"/>
    <w:rsid w:val="002C5AB5"/>
    <w:rsid w:val="002D58E9"/>
    <w:rsid w:val="002D6EDE"/>
    <w:rsid w:val="002D76AE"/>
    <w:rsid w:val="002E0174"/>
    <w:rsid w:val="00304C3F"/>
    <w:rsid w:val="00305D2E"/>
    <w:rsid w:val="00306F39"/>
    <w:rsid w:val="003471F2"/>
    <w:rsid w:val="0036598E"/>
    <w:rsid w:val="003674C7"/>
    <w:rsid w:val="00380CB6"/>
    <w:rsid w:val="00381191"/>
    <w:rsid w:val="00384F14"/>
    <w:rsid w:val="00386986"/>
    <w:rsid w:val="003875B5"/>
    <w:rsid w:val="003876A0"/>
    <w:rsid w:val="00393105"/>
    <w:rsid w:val="00395626"/>
    <w:rsid w:val="003B25A0"/>
    <w:rsid w:val="003B35EF"/>
    <w:rsid w:val="003C34E3"/>
    <w:rsid w:val="003C6BB0"/>
    <w:rsid w:val="003D5707"/>
    <w:rsid w:val="003D669D"/>
    <w:rsid w:val="003E1D2D"/>
    <w:rsid w:val="003E6881"/>
    <w:rsid w:val="003E68B7"/>
    <w:rsid w:val="003E7598"/>
    <w:rsid w:val="003F30F4"/>
    <w:rsid w:val="00410DAD"/>
    <w:rsid w:val="004113BF"/>
    <w:rsid w:val="00427541"/>
    <w:rsid w:val="00440184"/>
    <w:rsid w:val="004501B5"/>
    <w:rsid w:val="00450787"/>
    <w:rsid w:val="00451D35"/>
    <w:rsid w:val="00452B6E"/>
    <w:rsid w:val="00461EC8"/>
    <w:rsid w:val="00464D25"/>
    <w:rsid w:val="00480C0E"/>
    <w:rsid w:val="00493DB9"/>
    <w:rsid w:val="004A20F6"/>
    <w:rsid w:val="004A7274"/>
    <w:rsid w:val="004B18EB"/>
    <w:rsid w:val="004C1E27"/>
    <w:rsid w:val="004C4029"/>
    <w:rsid w:val="004D4625"/>
    <w:rsid w:val="004D649C"/>
    <w:rsid w:val="004E731A"/>
    <w:rsid w:val="004E7917"/>
    <w:rsid w:val="00501A8F"/>
    <w:rsid w:val="005026CE"/>
    <w:rsid w:val="0051253D"/>
    <w:rsid w:val="005232AB"/>
    <w:rsid w:val="00525513"/>
    <w:rsid w:val="00527C53"/>
    <w:rsid w:val="00546EF4"/>
    <w:rsid w:val="0055415F"/>
    <w:rsid w:val="0055571C"/>
    <w:rsid w:val="00560228"/>
    <w:rsid w:val="0056084A"/>
    <w:rsid w:val="0056269E"/>
    <w:rsid w:val="00566CDE"/>
    <w:rsid w:val="005677A0"/>
    <w:rsid w:val="0058115C"/>
    <w:rsid w:val="00584100"/>
    <w:rsid w:val="005841D2"/>
    <w:rsid w:val="00586EC7"/>
    <w:rsid w:val="00593497"/>
    <w:rsid w:val="005950D6"/>
    <w:rsid w:val="005A4928"/>
    <w:rsid w:val="005B280C"/>
    <w:rsid w:val="005C2908"/>
    <w:rsid w:val="005D7D82"/>
    <w:rsid w:val="005E4924"/>
    <w:rsid w:val="005E6E0B"/>
    <w:rsid w:val="006041F9"/>
    <w:rsid w:val="00605A76"/>
    <w:rsid w:val="00610218"/>
    <w:rsid w:val="0061048E"/>
    <w:rsid w:val="0061594E"/>
    <w:rsid w:val="00617410"/>
    <w:rsid w:val="006174D3"/>
    <w:rsid w:val="0062251C"/>
    <w:rsid w:val="00622957"/>
    <w:rsid w:val="00622A19"/>
    <w:rsid w:val="00625E33"/>
    <w:rsid w:val="006346DC"/>
    <w:rsid w:val="006361B0"/>
    <w:rsid w:val="0064165F"/>
    <w:rsid w:val="00643808"/>
    <w:rsid w:val="00644050"/>
    <w:rsid w:val="00647894"/>
    <w:rsid w:val="006527E1"/>
    <w:rsid w:val="006636CE"/>
    <w:rsid w:val="006720CD"/>
    <w:rsid w:val="00677EF5"/>
    <w:rsid w:val="00695493"/>
    <w:rsid w:val="006A097C"/>
    <w:rsid w:val="006A3C9A"/>
    <w:rsid w:val="006A61C2"/>
    <w:rsid w:val="006C315C"/>
    <w:rsid w:val="006F035D"/>
    <w:rsid w:val="006F3CD1"/>
    <w:rsid w:val="006F4024"/>
    <w:rsid w:val="006F6E66"/>
    <w:rsid w:val="007006F9"/>
    <w:rsid w:val="00711632"/>
    <w:rsid w:val="007176E8"/>
    <w:rsid w:val="0073370F"/>
    <w:rsid w:val="0074278F"/>
    <w:rsid w:val="0075051D"/>
    <w:rsid w:val="00753F4B"/>
    <w:rsid w:val="00757BD3"/>
    <w:rsid w:val="00760177"/>
    <w:rsid w:val="0076412F"/>
    <w:rsid w:val="007653AF"/>
    <w:rsid w:val="007656F6"/>
    <w:rsid w:val="00771A99"/>
    <w:rsid w:val="00775B0D"/>
    <w:rsid w:val="00776C77"/>
    <w:rsid w:val="00782407"/>
    <w:rsid w:val="007938CA"/>
    <w:rsid w:val="007B0EC4"/>
    <w:rsid w:val="007B0FB4"/>
    <w:rsid w:val="007B5E34"/>
    <w:rsid w:val="007C38C0"/>
    <w:rsid w:val="007C55E4"/>
    <w:rsid w:val="007C67F7"/>
    <w:rsid w:val="007C78BD"/>
    <w:rsid w:val="007D1C44"/>
    <w:rsid w:val="007D4925"/>
    <w:rsid w:val="007E5316"/>
    <w:rsid w:val="007F2B14"/>
    <w:rsid w:val="007F7124"/>
    <w:rsid w:val="0080364E"/>
    <w:rsid w:val="008057BE"/>
    <w:rsid w:val="00840530"/>
    <w:rsid w:val="00842EFD"/>
    <w:rsid w:val="008466B7"/>
    <w:rsid w:val="00850483"/>
    <w:rsid w:val="00852234"/>
    <w:rsid w:val="00867EEC"/>
    <w:rsid w:val="0087199D"/>
    <w:rsid w:val="00880A2D"/>
    <w:rsid w:val="008835A7"/>
    <w:rsid w:val="008864C8"/>
    <w:rsid w:val="0089792D"/>
    <w:rsid w:val="008A6D25"/>
    <w:rsid w:val="008C10CB"/>
    <w:rsid w:val="008D6A44"/>
    <w:rsid w:val="008F14DB"/>
    <w:rsid w:val="008F31CB"/>
    <w:rsid w:val="008F662A"/>
    <w:rsid w:val="009123FC"/>
    <w:rsid w:val="009142FE"/>
    <w:rsid w:val="00914ACA"/>
    <w:rsid w:val="00922A67"/>
    <w:rsid w:val="009355E2"/>
    <w:rsid w:val="009435C3"/>
    <w:rsid w:val="00944F62"/>
    <w:rsid w:val="0096019C"/>
    <w:rsid w:val="009677E6"/>
    <w:rsid w:val="00970890"/>
    <w:rsid w:val="00970FD8"/>
    <w:rsid w:val="00972297"/>
    <w:rsid w:val="00973A76"/>
    <w:rsid w:val="00982F6E"/>
    <w:rsid w:val="0098557F"/>
    <w:rsid w:val="009931ED"/>
    <w:rsid w:val="009C2A3B"/>
    <w:rsid w:val="009D3ABF"/>
    <w:rsid w:val="009D63B2"/>
    <w:rsid w:val="009E14FD"/>
    <w:rsid w:val="009E5E12"/>
    <w:rsid w:val="009F62BB"/>
    <w:rsid w:val="00A00B16"/>
    <w:rsid w:val="00A03768"/>
    <w:rsid w:val="00A06870"/>
    <w:rsid w:val="00A14666"/>
    <w:rsid w:val="00A16708"/>
    <w:rsid w:val="00A20863"/>
    <w:rsid w:val="00A24775"/>
    <w:rsid w:val="00A304B9"/>
    <w:rsid w:val="00A309EB"/>
    <w:rsid w:val="00A40A1E"/>
    <w:rsid w:val="00A47A68"/>
    <w:rsid w:val="00A52D48"/>
    <w:rsid w:val="00A54BE1"/>
    <w:rsid w:val="00A55D07"/>
    <w:rsid w:val="00A726C8"/>
    <w:rsid w:val="00A767C3"/>
    <w:rsid w:val="00A8394A"/>
    <w:rsid w:val="00A928FD"/>
    <w:rsid w:val="00A92D00"/>
    <w:rsid w:val="00AA210F"/>
    <w:rsid w:val="00AA2CCB"/>
    <w:rsid w:val="00AA2EF4"/>
    <w:rsid w:val="00AA632A"/>
    <w:rsid w:val="00AA7C60"/>
    <w:rsid w:val="00AC3E4E"/>
    <w:rsid w:val="00AD149C"/>
    <w:rsid w:val="00AD76E4"/>
    <w:rsid w:val="00AE1C70"/>
    <w:rsid w:val="00AE4009"/>
    <w:rsid w:val="00B03906"/>
    <w:rsid w:val="00B06B89"/>
    <w:rsid w:val="00B11E64"/>
    <w:rsid w:val="00B15454"/>
    <w:rsid w:val="00B159A5"/>
    <w:rsid w:val="00B16DC5"/>
    <w:rsid w:val="00B17E89"/>
    <w:rsid w:val="00B32568"/>
    <w:rsid w:val="00B409B3"/>
    <w:rsid w:val="00B46295"/>
    <w:rsid w:val="00B47236"/>
    <w:rsid w:val="00B47919"/>
    <w:rsid w:val="00B51C47"/>
    <w:rsid w:val="00B55F45"/>
    <w:rsid w:val="00B564BB"/>
    <w:rsid w:val="00B56924"/>
    <w:rsid w:val="00B63577"/>
    <w:rsid w:val="00B65743"/>
    <w:rsid w:val="00B67B09"/>
    <w:rsid w:val="00B72AE6"/>
    <w:rsid w:val="00B72DA0"/>
    <w:rsid w:val="00B761AB"/>
    <w:rsid w:val="00B76FF8"/>
    <w:rsid w:val="00B779B4"/>
    <w:rsid w:val="00B806AE"/>
    <w:rsid w:val="00B966EC"/>
    <w:rsid w:val="00BA0C38"/>
    <w:rsid w:val="00BB5436"/>
    <w:rsid w:val="00BB5585"/>
    <w:rsid w:val="00BD4952"/>
    <w:rsid w:val="00BE6FE0"/>
    <w:rsid w:val="00C27D1E"/>
    <w:rsid w:val="00C32918"/>
    <w:rsid w:val="00C36726"/>
    <w:rsid w:val="00C368FE"/>
    <w:rsid w:val="00C375C3"/>
    <w:rsid w:val="00C37778"/>
    <w:rsid w:val="00C42C53"/>
    <w:rsid w:val="00C57420"/>
    <w:rsid w:val="00C624B0"/>
    <w:rsid w:val="00C70908"/>
    <w:rsid w:val="00C70B59"/>
    <w:rsid w:val="00C71C83"/>
    <w:rsid w:val="00C73B49"/>
    <w:rsid w:val="00C80A8F"/>
    <w:rsid w:val="00C85AF5"/>
    <w:rsid w:val="00C875B6"/>
    <w:rsid w:val="00CC0EAE"/>
    <w:rsid w:val="00CC40F5"/>
    <w:rsid w:val="00CE50E1"/>
    <w:rsid w:val="00CE6794"/>
    <w:rsid w:val="00CE6BF4"/>
    <w:rsid w:val="00CF286C"/>
    <w:rsid w:val="00CF5B64"/>
    <w:rsid w:val="00D003FA"/>
    <w:rsid w:val="00D02D4A"/>
    <w:rsid w:val="00D0710F"/>
    <w:rsid w:val="00D13601"/>
    <w:rsid w:val="00D20297"/>
    <w:rsid w:val="00D2051E"/>
    <w:rsid w:val="00D237CB"/>
    <w:rsid w:val="00D25DCA"/>
    <w:rsid w:val="00D33A18"/>
    <w:rsid w:val="00D420BF"/>
    <w:rsid w:val="00D42D4C"/>
    <w:rsid w:val="00D4656F"/>
    <w:rsid w:val="00D4709F"/>
    <w:rsid w:val="00D50970"/>
    <w:rsid w:val="00D56A36"/>
    <w:rsid w:val="00D63B27"/>
    <w:rsid w:val="00D729C6"/>
    <w:rsid w:val="00D86BA5"/>
    <w:rsid w:val="00D93890"/>
    <w:rsid w:val="00D95744"/>
    <w:rsid w:val="00DD0D0F"/>
    <w:rsid w:val="00DE4027"/>
    <w:rsid w:val="00DE7BC4"/>
    <w:rsid w:val="00DF57A4"/>
    <w:rsid w:val="00E00AAB"/>
    <w:rsid w:val="00E040F2"/>
    <w:rsid w:val="00E07F89"/>
    <w:rsid w:val="00E10988"/>
    <w:rsid w:val="00E15968"/>
    <w:rsid w:val="00E1624B"/>
    <w:rsid w:val="00E17665"/>
    <w:rsid w:val="00E2261B"/>
    <w:rsid w:val="00E26689"/>
    <w:rsid w:val="00E3398A"/>
    <w:rsid w:val="00E40A2C"/>
    <w:rsid w:val="00E45FB4"/>
    <w:rsid w:val="00E679E5"/>
    <w:rsid w:val="00E86F9C"/>
    <w:rsid w:val="00E97BAD"/>
    <w:rsid w:val="00EA4CD2"/>
    <w:rsid w:val="00EC2B06"/>
    <w:rsid w:val="00EC31F6"/>
    <w:rsid w:val="00EC7475"/>
    <w:rsid w:val="00ED5449"/>
    <w:rsid w:val="00ED72B7"/>
    <w:rsid w:val="00EE6B75"/>
    <w:rsid w:val="00EF19DF"/>
    <w:rsid w:val="00EF2E7E"/>
    <w:rsid w:val="00EF5908"/>
    <w:rsid w:val="00EF700B"/>
    <w:rsid w:val="00F015FD"/>
    <w:rsid w:val="00F04EEA"/>
    <w:rsid w:val="00F12BC0"/>
    <w:rsid w:val="00F224D5"/>
    <w:rsid w:val="00F4342B"/>
    <w:rsid w:val="00F459B6"/>
    <w:rsid w:val="00F543BB"/>
    <w:rsid w:val="00F636FC"/>
    <w:rsid w:val="00F64228"/>
    <w:rsid w:val="00F64B73"/>
    <w:rsid w:val="00F76DE1"/>
    <w:rsid w:val="00F86907"/>
    <w:rsid w:val="00F8786E"/>
    <w:rsid w:val="00F91F82"/>
    <w:rsid w:val="00FA7691"/>
    <w:rsid w:val="00FB1641"/>
    <w:rsid w:val="00FB46B1"/>
    <w:rsid w:val="00FC3013"/>
    <w:rsid w:val="00FC60BE"/>
    <w:rsid w:val="00FC6A76"/>
    <w:rsid w:val="00FD2952"/>
    <w:rsid w:val="00FD5B99"/>
    <w:rsid w:val="00FE6FFF"/>
    <w:rsid w:val="00FF1A70"/>
    <w:rsid w:val="00FF2BAB"/>
    <w:rsid w:val="00FF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7"/>
    <o:shapelayout v:ext="edit">
      <o:idmap v:ext="edit" data="1"/>
    </o:shapelayout>
  </w:shapeDefaults>
  <w:decimalSymbol w:val=","/>
  <w:listSeparator w:val=";"/>
  <w15:docId w15:val="{E950EFC3-D6DD-40BF-8616-FF8DF541D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line="360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2051E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6A3C9A"/>
    <w:pPr>
      <w:keepNext/>
      <w:jc w:val="center"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3C34E3"/>
    <w:pPr>
      <w:keepNext/>
      <w:numPr>
        <w:numId w:val="10"/>
      </w:numPr>
      <w:ind w:right="-1"/>
      <w:jc w:val="both"/>
      <w:outlineLvl w:val="1"/>
    </w:pPr>
    <w:rPr>
      <w:sz w:val="26"/>
      <w:szCs w:val="20"/>
      <w:lang w:bidi="he-IL"/>
    </w:rPr>
  </w:style>
  <w:style w:type="paragraph" w:styleId="Titolo4">
    <w:name w:val="heading 4"/>
    <w:basedOn w:val="Normale"/>
    <w:next w:val="Normale"/>
    <w:link w:val="Titolo4Carattere"/>
    <w:qFormat/>
    <w:rsid w:val="006A3C9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Titolo7">
    <w:name w:val="heading 7"/>
    <w:basedOn w:val="Normale"/>
    <w:next w:val="Normale"/>
    <w:link w:val="Titolo7Carattere"/>
    <w:qFormat/>
    <w:rsid w:val="003C34E3"/>
    <w:pPr>
      <w:keepNext/>
      <w:ind w:right="567" w:firstLine="567"/>
      <w:jc w:val="both"/>
      <w:outlineLvl w:val="6"/>
    </w:pPr>
    <w:rPr>
      <w:rFonts w:ascii="Arial" w:hAnsi="Arial"/>
      <w:b/>
      <w:i/>
      <w:szCs w:val="20"/>
      <w:u w:val="single"/>
      <w:lang w:bidi="he-IL"/>
    </w:rPr>
  </w:style>
  <w:style w:type="paragraph" w:styleId="Titolo9">
    <w:name w:val="heading 9"/>
    <w:basedOn w:val="Normale"/>
    <w:next w:val="Normale"/>
    <w:link w:val="Titolo9Carattere"/>
    <w:qFormat/>
    <w:rsid w:val="003C34E3"/>
    <w:pPr>
      <w:keepNext/>
      <w:spacing w:line="380" w:lineRule="atLeast"/>
      <w:ind w:left="709" w:right="567"/>
      <w:jc w:val="both"/>
      <w:outlineLvl w:val="8"/>
    </w:pPr>
    <w:rPr>
      <w:b/>
      <w:i/>
      <w:sz w:val="22"/>
      <w:szCs w:val="20"/>
      <w:u w:val="single"/>
      <w:lang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4A20F6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4A20F6"/>
    <w:pPr>
      <w:tabs>
        <w:tab w:val="center" w:pos="4819"/>
        <w:tab w:val="right" w:pos="9638"/>
      </w:tabs>
    </w:pPr>
  </w:style>
  <w:style w:type="paragraph" w:customStyle="1" w:styleId="Default">
    <w:name w:val="Default"/>
    <w:rsid w:val="004A20F6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llegamentoipertestuale">
    <w:name w:val="Hyperlink"/>
    <w:rsid w:val="004A20F6"/>
    <w:rPr>
      <w:rFonts w:cs="Times New Roman"/>
      <w:color w:val="0000FF"/>
      <w:u w:val="single"/>
    </w:rPr>
  </w:style>
  <w:style w:type="character" w:customStyle="1" w:styleId="Titolo1Carattere">
    <w:name w:val="Titolo 1 Carattere"/>
    <w:link w:val="Titolo1"/>
    <w:rsid w:val="006A3C9A"/>
    <w:rPr>
      <w:b/>
      <w:bCs/>
      <w:sz w:val="24"/>
      <w:szCs w:val="24"/>
    </w:rPr>
  </w:style>
  <w:style w:type="character" w:customStyle="1" w:styleId="Titolo4Carattere">
    <w:name w:val="Titolo 4 Carattere"/>
    <w:link w:val="Titolo4"/>
    <w:rsid w:val="006A3C9A"/>
    <w:rPr>
      <w:rFonts w:ascii="Calibri" w:hAnsi="Calibri"/>
      <w:b/>
      <w:bCs/>
      <w:sz w:val="28"/>
      <w:szCs w:val="28"/>
    </w:rPr>
  </w:style>
  <w:style w:type="paragraph" w:styleId="Corpotesto">
    <w:name w:val="Body Text"/>
    <w:basedOn w:val="Normale"/>
    <w:link w:val="CorpotestoCarattere"/>
    <w:unhideWhenUsed/>
    <w:rsid w:val="006A3C9A"/>
    <w:rPr>
      <w:b/>
      <w:bCs/>
    </w:rPr>
  </w:style>
  <w:style w:type="character" w:customStyle="1" w:styleId="CorpotestoCarattere">
    <w:name w:val="Corpo testo Carattere"/>
    <w:link w:val="Corpotesto"/>
    <w:rsid w:val="006A3C9A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9142F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rsid w:val="009142F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914ACA"/>
    <w:pPr>
      <w:suppressLineNumbers/>
      <w:suppressAutoHyphens/>
    </w:pPr>
    <w:rPr>
      <w:lang w:eastAsia="ar-SA"/>
    </w:rPr>
  </w:style>
  <w:style w:type="paragraph" w:styleId="NormaleWeb">
    <w:name w:val="Normal (Web)"/>
    <w:basedOn w:val="Normale"/>
    <w:uiPriority w:val="99"/>
    <w:rsid w:val="00E040F2"/>
    <w:pPr>
      <w:ind w:firstLine="135"/>
      <w:jc w:val="both"/>
    </w:pPr>
    <w:rPr>
      <w:rFonts w:ascii="Verdana" w:hAnsi="Verdana"/>
      <w:sz w:val="20"/>
      <w:szCs w:val="20"/>
    </w:rPr>
  </w:style>
  <w:style w:type="character" w:styleId="Enfasigrassetto">
    <w:name w:val="Strong"/>
    <w:uiPriority w:val="22"/>
    <w:qFormat/>
    <w:rsid w:val="00127F50"/>
    <w:rPr>
      <w:b/>
      <w:bCs/>
    </w:rPr>
  </w:style>
  <w:style w:type="paragraph" w:customStyle="1" w:styleId="CM2">
    <w:name w:val="CM2"/>
    <w:basedOn w:val="Default"/>
    <w:next w:val="Default"/>
    <w:uiPriority w:val="99"/>
    <w:rsid w:val="00440184"/>
    <w:pPr>
      <w:spacing w:line="273" w:lineRule="atLeast"/>
    </w:pPr>
    <w:rPr>
      <w:rFonts w:ascii="Arial" w:hAnsi="Arial" w:cs="Arial"/>
      <w:color w:val="auto"/>
    </w:rPr>
  </w:style>
  <w:style w:type="paragraph" w:customStyle="1" w:styleId="CM10">
    <w:name w:val="CM10"/>
    <w:basedOn w:val="Default"/>
    <w:next w:val="Default"/>
    <w:uiPriority w:val="99"/>
    <w:rsid w:val="00380CB6"/>
    <w:rPr>
      <w:rFonts w:ascii="Arial" w:hAnsi="Arial" w:cs="Arial"/>
      <w:color w:val="auto"/>
    </w:rPr>
  </w:style>
  <w:style w:type="paragraph" w:customStyle="1" w:styleId="CM12">
    <w:name w:val="CM12"/>
    <w:basedOn w:val="Default"/>
    <w:next w:val="Default"/>
    <w:uiPriority w:val="99"/>
    <w:rsid w:val="006527E1"/>
    <w:rPr>
      <w:rFonts w:ascii="Arial" w:hAnsi="Arial" w:cs="Arial"/>
      <w:color w:val="auto"/>
    </w:rPr>
  </w:style>
  <w:style w:type="table" w:styleId="Grigliatabella">
    <w:name w:val="Table Grid"/>
    <w:basedOn w:val="Tabellanormale"/>
    <w:rsid w:val="000F2D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link w:val="Titolo2"/>
    <w:rsid w:val="003C34E3"/>
    <w:rPr>
      <w:sz w:val="26"/>
      <w:lang w:bidi="he-IL"/>
    </w:rPr>
  </w:style>
  <w:style w:type="character" w:customStyle="1" w:styleId="Titolo7Carattere">
    <w:name w:val="Titolo 7 Carattere"/>
    <w:link w:val="Titolo7"/>
    <w:rsid w:val="003C34E3"/>
    <w:rPr>
      <w:rFonts w:ascii="Arial" w:hAnsi="Arial"/>
      <w:b/>
      <w:i/>
      <w:sz w:val="24"/>
      <w:u w:val="single"/>
      <w:lang w:bidi="he-IL"/>
    </w:rPr>
  </w:style>
  <w:style w:type="character" w:customStyle="1" w:styleId="Titolo9Carattere">
    <w:name w:val="Titolo 9 Carattere"/>
    <w:link w:val="Titolo9"/>
    <w:rsid w:val="003C34E3"/>
    <w:rPr>
      <w:b/>
      <w:i/>
      <w:sz w:val="22"/>
      <w:u w:val="single"/>
      <w:lang w:bidi="he-IL"/>
    </w:rPr>
  </w:style>
  <w:style w:type="paragraph" w:styleId="Testodelblocco">
    <w:name w:val="Block Text"/>
    <w:basedOn w:val="Normale"/>
    <w:rsid w:val="003C34E3"/>
    <w:pPr>
      <w:tabs>
        <w:tab w:val="left" w:pos="1701"/>
        <w:tab w:val="left" w:pos="5954"/>
      </w:tabs>
      <w:spacing w:line="360" w:lineRule="atLeast"/>
      <w:ind w:left="567" w:right="567"/>
      <w:jc w:val="both"/>
    </w:pPr>
    <w:rPr>
      <w:sz w:val="20"/>
      <w:szCs w:val="20"/>
      <w:lang w:bidi="he-IL"/>
    </w:rPr>
  </w:style>
  <w:style w:type="paragraph" w:styleId="Corpodeltesto2">
    <w:name w:val="Body Text 2"/>
    <w:basedOn w:val="Normale"/>
    <w:link w:val="Corpodeltesto2Carattere"/>
    <w:rsid w:val="003C34E3"/>
    <w:pPr>
      <w:ind w:right="567"/>
      <w:jc w:val="both"/>
    </w:pPr>
    <w:rPr>
      <w:b/>
      <w:sz w:val="26"/>
      <w:szCs w:val="20"/>
      <w:u w:val="single"/>
      <w:lang w:bidi="he-IL"/>
    </w:rPr>
  </w:style>
  <w:style w:type="character" w:customStyle="1" w:styleId="Corpodeltesto2Carattere">
    <w:name w:val="Corpo del testo 2 Carattere"/>
    <w:link w:val="Corpodeltesto2"/>
    <w:rsid w:val="003C34E3"/>
    <w:rPr>
      <w:b/>
      <w:sz w:val="26"/>
      <w:u w:val="single"/>
      <w:lang w:bidi="he-IL"/>
    </w:rPr>
  </w:style>
  <w:style w:type="paragraph" w:styleId="Titolo">
    <w:name w:val="Title"/>
    <w:basedOn w:val="Normale"/>
    <w:link w:val="TitoloCarattere"/>
    <w:qFormat/>
    <w:rsid w:val="003C34E3"/>
    <w:pPr>
      <w:jc w:val="center"/>
    </w:pPr>
    <w:rPr>
      <w:sz w:val="28"/>
      <w:lang w:bidi="he-IL"/>
    </w:rPr>
  </w:style>
  <w:style w:type="character" w:customStyle="1" w:styleId="TitoloCarattere">
    <w:name w:val="Titolo Carattere"/>
    <w:link w:val="Titolo"/>
    <w:rsid w:val="003C34E3"/>
    <w:rPr>
      <w:sz w:val="28"/>
      <w:szCs w:val="24"/>
      <w:lang w:bidi="he-IL"/>
    </w:rPr>
  </w:style>
  <w:style w:type="paragraph" w:styleId="Sottotitolo">
    <w:name w:val="Subtitle"/>
    <w:basedOn w:val="Normale"/>
    <w:link w:val="SottotitoloCarattere"/>
    <w:qFormat/>
    <w:rsid w:val="003C34E3"/>
    <w:pPr>
      <w:jc w:val="center"/>
    </w:pPr>
    <w:rPr>
      <w:szCs w:val="20"/>
      <w:lang w:bidi="he-IL"/>
    </w:rPr>
  </w:style>
  <w:style w:type="character" w:customStyle="1" w:styleId="SottotitoloCarattere">
    <w:name w:val="Sottotitolo Carattere"/>
    <w:link w:val="Sottotitolo"/>
    <w:rsid w:val="003C34E3"/>
    <w:rPr>
      <w:sz w:val="24"/>
      <w:lang w:bidi="he-IL"/>
    </w:rPr>
  </w:style>
  <w:style w:type="paragraph" w:styleId="Paragrafoelenco">
    <w:name w:val="List Paragraph"/>
    <w:basedOn w:val="Normale"/>
    <w:uiPriority w:val="34"/>
    <w:qFormat/>
    <w:rsid w:val="00184E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1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31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638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325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6562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783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3476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01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3968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65784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93516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21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03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8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469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549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6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20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887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084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6638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964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57363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5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745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021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65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18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104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6474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8974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0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50064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99875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37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7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17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32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486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763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608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283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62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461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271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8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56220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tisticoperugini.it" TargetMode="External"/><Relationship Id="rId2" Type="http://schemas.openxmlformats.org/officeDocument/2006/relationships/hyperlink" Target="mailto:fgis03800p@pec.istruzione.it" TargetMode="External"/><Relationship Id="rId1" Type="http://schemas.openxmlformats.org/officeDocument/2006/relationships/hyperlink" Target="mailto:fgis03800p@istruzione.it" TargetMode="External"/><Relationship Id="rId6" Type="http://schemas.openxmlformats.org/officeDocument/2006/relationships/hyperlink" Target="http://www.liceolanzafoggia.it" TargetMode="External"/><Relationship Id="rId5" Type="http://schemas.openxmlformats.org/officeDocument/2006/relationships/hyperlink" Target="http://www.liceolanzafoggia.it" TargetMode="External"/><Relationship Id="rId4" Type="http://schemas.openxmlformats.org/officeDocument/2006/relationships/hyperlink" Target="http://www.artisticoperugini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P\AppData\Local\Temp\COMUNICAZIONI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COMUNICAZIONI</Template>
  <TotalTime>5</TotalTime>
  <Pages>1</Pages>
  <Words>44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>Hewlett-Packard</Company>
  <LinksUpToDate>false</LinksUpToDate>
  <CharactersWithSpaces>611</CharactersWithSpaces>
  <SharedDoc>false</SharedDoc>
  <HLinks>
    <vt:vector size="24" baseType="variant">
      <vt:variant>
        <vt:i4>4587647</vt:i4>
      </vt:variant>
      <vt:variant>
        <vt:i4>3</vt:i4>
      </vt:variant>
      <vt:variant>
        <vt:i4>0</vt:i4>
      </vt:variant>
      <vt:variant>
        <vt:i4>5</vt:i4>
      </vt:variant>
      <vt:variant>
        <vt:lpwstr>mailto:fgis03800p@pec.istruzione.it</vt:lpwstr>
      </vt:variant>
      <vt:variant>
        <vt:lpwstr/>
      </vt:variant>
      <vt:variant>
        <vt:i4>852076</vt:i4>
      </vt:variant>
      <vt:variant>
        <vt:i4>0</vt:i4>
      </vt:variant>
      <vt:variant>
        <vt:i4>0</vt:i4>
      </vt:variant>
      <vt:variant>
        <vt:i4>5</vt:i4>
      </vt:variant>
      <vt:variant>
        <vt:lpwstr>mailto:fgis03800p@istruzione.it</vt:lpwstr>
      </vt:variant>
      <vt:variant>
        <vt:lpwstr/>
      </vt:variant>
      <vt:variant>
        <vt:i4>6422591</vt:i4>
      </vt:variant>
      <vt:variant>
        <vt:i4>3</vt:i4>
      </vt:variant>
      <vt:variant>
        <vt:i4>0</vt:i4>
      </vt:variant>
      <vt:variant>
        <vt:i4>5</vt:i4>
      </vt:variant>
      <vt:variant>
        <vt:lpwstr>http://www.liceolanzafoggia.it/</vt:lpwstr>
      </vt:variant>
      <vt:variant>
        <vt:lpwstr/>
      </vt:variant>
      <vt:variant>
        <vt:i4>5570582</vt:i4>
      </vt:variant>
      <vt:variant>
        <vt:i4>0</vt:i4>
      </vt:variant>
      <vt:variant>
        <vt:i4>0</vt:i4>
      </vt:variant>
      <vt:variant>
        <vt:i4>5</vt:i4>
      </vt:variant>
      <vt:variant>
        <vt:lpwstr>http://www.artisticoperugini.com/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creator>GP</dc:creator>
  <cp:lastModifiedBy>casa</cp:lastModifiedBy>
  <cp:revision>6</cp:revision>
  <cp:lastPrinted>2016-04-29T06:33:00Z</cp:lastPrinted>
  <dcterms:created xsi:type="dcterms:W3CDTF">2017-02-01T00:05:00Z</dcterms:created>
  <dcterms:modified xsi:type="dcterms:W3CDTF">2017-02-01T00:27:00Z</dcterms:modified>
</cp:coreProperties>
</file>