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C4A" w:rsidRPr="0058206D" w:rsidRDefault="00746C4A" w:rsidP="00A24845">
      <w:pPr>
        <w:jc w:val="center"/>
        <w:rPr>
          <w:rFonts w:ascii="Arial" w:hAnsi="Arial" w:cs="Arial"/>
          <w:b/>
          <w:sz w:val="32"/>
          <w:szCs w:val="32"/>
        </w:rPr>
      </w:pPr>
      <w:r w:rsidRPr="0058206D">
        <w:rPr>
          <w:rFonts w:ascii="Arial" w:hAnsi="Arial" w:cs="Arial"/>
          <w:b/>
          <w:sz w:val="32"/>
          <w:szCs w:val="32"/>
        </w:rPr>
        <w:t>UFFICIO DEL DIRIGENTE SCOLASTICO</w:t>
      </w:r>
    </w:p>
    <w:p w:rsidR="00746C4A" w:rsidRPr="0058206D" w:rsidRDefault="00746C4A" w:rsidP="00A24845">
      <w:pPr>
        <w:jc w:val="center"/>
        <w:rPr>
          <w:rFonts w:ascii="Arial" w:hAnsi="Arial" w:cs="Arial"/>
          <w:i/>
          <w:sz w:val="32"/>
          <w:szCs w:val="32"/>
        </w:rPr>
      </w:pPr>
      <w:r w:rsidRPr="0058206D">
        <w:rPr>
          <w:rFonts w:ascii="Arial" w:hAnsi="Arial" w:cs="Arial"/>
          <w:i/>
          <w:sz w:val="32"/>
          <w:szCs w:val="32"/>
        </w:rPr>
        <w:t>COMUNICAZIONE N° 103 del 9 Maggio 2015</w:t>
      </w:r>
    </w:p>
    <w:p w:rsidR="00746C4A" w:rsidRDefault="00746C4A" w:rsidP="00F34581">
      <w:pPr>
        <w:rPr>
          <w:rFonts w:ascii="Arial" w:hAnsi="Arial" w:cs="Arial"/>
        </w:rPr>
      </w:pPr>
    </w:p>
    <w:p w:rsidR="00746C4A" w:rsidRDefault="00746C4A" w:rsidP="001D11CB">
      <w:pPr>
        <w:spacing w:line="240" w:lineRule="auto"/>
        <w:jc w:val="right"/>
      </w:pPr>
      <w:r>
        <w:t>Albo docenti</w:t>
      </w:r>
    </w:p>
    <w:p w:rsidR="00746C4A" w:rsidRDefault="00746C4A" w:rsidP="001D11CB">
      <w:pPr>
        <w:spacing w:line="240" w:lineRule="auto"/>
        <w:jc w:val="right"/>
      </w:pPr>
    </w:p>
    <w:p w:rsidR="00746C4A" w:rsidRDefault="00746C4A" w:rsidP="001D11CB">
      <w:pPr>
        <w:spacing w:line="240" w:lineRule="auto"/>
        <w:jc w:val="right"/>
      </w:pPr>
      <w:r>
        <w:t>I Collaboratrice della Presidenza – sede Liceo Classico “V. Lanza”</w:t>
      </w:r>
    </w:p>
    <w:p w:rsidR="00746C4A" w:rsidRDefault="00746C4A" w:rsidP="001D11CB">
      <w:pPr>
        <w:spacing w:line="240" w:lineRule="auto"/>
        <w:jc w:val="right"/>
      </w:pPr>
      <w:r>
        <w:t>Prof.ssa Rosella Franciosa</w:t>
      </w:r>
    </w:p>
    <w:p w:rsidR="00746C4A" w:rsidRDefault="00746C4A" w:rsidP="001D11CB">
      <w:pPr>
        <w:spacing w:line="240" w:lineRule="auto"/>
        <w:jc w:val="right"/>
      </w:pPr>
    </w:p>
    <w:p w:rsidR="00746C4A" w:rsidRDefault="00746C4A" w:rsidP="001D11CB">
      <w:pPr>
        <w:spacing w:line="240" w:lineRule="auto"/>
        <w:jc w:val="right"/>
      </w:pPr>
      <w:r>
        <w:t>II Collaboratrice della Presidenza – sede Liceo Classico “V. Lanza”</w:t>
      </w:r>
    </w:p>
    <w:p w:rsidR="00746C4A" w:rsidRDefault="00746C4A" w:rsidP="001D11CB">
      <w:pPr>
        <w:spacing w:line="240" w:lineRule="auto"/>
        <w:jc w:val="right"/>
      </w:pPr>
      <w:r>
        <w:t>Prof.ssa Domiziana Maria Rubino</w:t>
      </w:r>
    </w:p>
    <w:p w:rsidR="00746C4A" w:rsidRDefault="00746C4A" w:rsidP="00F34581">
      <w:pPr>
        <w:jc w:val="right"/>
      </w:pPr>
    </w:p>
    <w:p w:rsidR="00746C4A" w:rsidRDefault="00746C4A" w:rsidP="001D11CB">
      <w:pPr>
        <w:spacing w:line="240" w:lineRule="auto"/>
        <w:jc w:val="right"/>
      </w:pPr>
      <w:r>
        <w:t>I Collaboratrice della Presidenza – sede Liceo Artistico “G. Perugini”</w:t>
      </w:r>
    </w:p>
    <w:p w:rsidR="00746C4A" w:rsidRDefault="00746C4A" w:rsidP="001D11CB">
      <w:pPr>
        <w:spacing w:line="240" w:lineRule="auto"/>
        <w:jc w:val="right"/>
      </w:pPr>
      <w:r>
        <w:t>Prof.ssa Antonella Rescia</w:t>
      </w:r>
    </w:p>
    <w:p w:rsidR="00746C4A" w:rsidRDefault="00746C4A" w:rsidP="001D11CB">
      <w:pPr>
        <w:spacing w:line="240" w:lineRule="auto"/>
        <w:jc w:val="right"/>
      </w:pPr>
    </w:p>
    <w:p w:rsidR="00746C4A" w:rsidRDefault="00746C4A" w:rsidP="001D11CB">
      <w:pPr>
        <w:spacing w:line="240" w:lineRule="auto"/>
        <w:jc w:val="right"/>
      </w:pPr>
      <w:r>
        <w:t>II Collaboratrice della Presidenza – sede Liceo Artistico “G. Perugini”</w:t>
      </w:r>
    </w:p>
    <w:p w:rsidR="00746C4A" w:rsidRDefault="00746C4A" w:rsidP="001D11CB">
      <w:pPr>
        <w:spacing w:line="240" w:lineRule="auto"/>
        <w:jc w:val="right"/>
      </w:pPr>
      <w:r>
        <w:t>Prof.ssa Anna Rita Tricarico</w:t>
      </w:r>
    </w:p>
    <w:p w:rsidR="00746C4A" w:rsidRDefault="00746C4A" w:rsidP="001D11CB">
      <w:pPr>
        <w:jc w:val="right"/>
      </w:pPr>
    </w:p>
    <w:p w:rsidR="00746C4A" w:rsidRDefault="00746C4A" w:rsidP="001D11CB">
      <w:pPr>
        <w:spacing w:line="240" w:lineRule="auto"/>
        <w:jc w:val="right"/>
      </w:pPr>
      <w:r>
        <w:t>Fiduciaria sezione staccata di Ascoli Satriano</w:t>
      </w:r>
    </w:p>
    <w:p w:rsidR="00746C4A" w:rsidRDefault="00746C4A" w:rsidP="001D11CB">
      <w:pPr>
        <w:spacing w:line="240" w:lineRule="auto"/>
        <w:jc w:val="right"/>
      </w:pPr>
      <w:r>
        <w:t>Prof.ssa Luciana Patano</w:t>
      </w:r>
    </w:p>
    <w:p w:rsidR="00746C4A" w:rsidRDefault="00746C4A" w:rsidP="001D11CB">
      <w:pPr>
        <w:spacing w:line="240" w:lineRule="auto"/>
        <w:jc w:val="right"/>
      </w:pPr>
    </w:p>
    <w:p w:rsidR="00746C4A" w:rsidRDefault="00746C4A" w:rsidP="001D11CB">
      <w:pPr>
        <w:spacing w:line="240" w:lineRule="auto"/>
        <w:jc w:val="right"/>
      </w:pPr>
      <w:r>
        <w:t>Fiduciario sezione staccata di Bovino</w:t>
      </w:r>
    </w:p>
    <w:p w:rsidR="00746C4A" w:rsidRDefault="00746C4A" w:rsidP="001D11CB">
      <w:pPr>
        <w:spacing w:line="240" w:lineRule="auto"/>
        <w:jc w:val="right"/>
      </w:pPr>
      <w:r>
        <w:t>Prof. Giuseppe Zurlo</w:t>
      </w:r>
    </w:p>
    <w:p w:rsidR="00746C4A" w:rsidRDefault="00746C4A" w:rsidP="001D11CB">
      <w:pPr>
        <w:jc w:val="right"/>
      </w:pPr>
    </w:p>
    <w:p w:rsidR="00746C4A" w:rsidRDefault="00746C4A" w:rsidP="001D11CB">
      <w:pPr>
        <w:spacing w:line="240" w:lineRule="auto"/>
        <w:jc w:val="right"/>
      </w:pPr>
      <w:r>
        <w:t xml:space="preserve">Direttore dei Servizi Generali e Amministrativi </w:t>
      </w:r>
    </w:p>
    <w:p w:rsidR="00746C4A" w:rsidRDefault="00746C4A" w:rsidP="001D11CB">
      <w:pPr>
        <w:spacing w:line="240" w:lineRule="auto"/>
        <w:jc w:val="right"/>
      </w:pPr>
      <w:r>
        <w:t>dott.ssa Adonella Arpaio</w:t>
      </w:r>
    </w:p>
    <w:p w:rsidR="00746C4A" w:rsidRDefault="00746C4A" w:rsidP="001D11CB">
      <w:pPr>
        <w:spacing w:line="240" w:lineRule="auto"/>
        <w:jc w:val="right"/>
      </w:pPr>
    </w:p>
    <w:p w:rsidR="00746C4A" w:rsidRDefault="00746C4A" w:rsidP="001D11CB">
      <w:pPr>
        <w:spacing w:line="240" w:lineRule="auto"/>
        <w:jc w:val="right"/>
      </w:pPr>
      <w:r>
        <w:t>Collaboratore Scolastico Giorgio Amatruda</w:t>
      </w:r>
    </w:p>
    <w:p w:rsidR="00746C4A" w:rsidRDefault="00746C4A" w:rsidP="00F34581">
      <w:pPr>
        <w:jc w:val="right"/>
      </w:pPr>
    </w:p>
    <w:p w:rsidR="00746C4A" w:rsidRDefault="00746C4A" w:rsidP="00F34581">
      <w:pPr>
        <w:jc w:val="both"/>
      </w:pPr>
      <w:r>
        <w:rPr>
          <w:b/>
          <w:color w:val="000080"/>
        </w:rPr>
        <w:t>Oggetto</w:t>
      </w:r>
      <w:r>
        <w:t xml:space="preserve">: convocazione del Collegio dei docenti </w:t>
      </w:r>
    </w:p>
    <w:p w:rsidR="00746C4A" w:rsidRDefault="00746C4A" w:rsidP="00F34581">
      <w:pPr>
        <w:jc w:val="both"/>
      </w:pPr>
      <w:r>
        <w:t xml:space="preserve">   Il Collegio dei docenti è convocato per </w:t>
      </w:r>
      <w:r>
        <w:rPr>
          <w:b/>
        </w:rPr>
        <w:t xml:space="preserve"> </w:t>
      </w:r>
      <w:r>
        <w:t>il giorno, il luogo e l’ora qui di seguito indicati per discutere il seguente o.d.g.:</w:t>
      </w:r>
    </w:p>
    <w:p w:rsidR="00746C4A" w:rsidRPr="0058206D" w:rsidRDefault="00746C4A" w:rsidP="00F34581">
      <w:pPr>
        <w:jc w:val="center"/>
        <w:rPr>
          <w:b/>
          <w:sz w:val="28"/>
        </w:rPr>
      </w:pPr>
      <w:r w:rsidRPr="0058206D">
        <w:rPr>
          <w:b/>
          <w:sz w:val="28"/>
        </w:rPr>
        <w:t>Giovedì 14 maggio 2015 – ore 17.30 - Auditorium “Lorenzo Scillitani”</w:t>
      </w:r>
    </w:p>
    <w:p w:rsidR="00746C4A" w:rsidRPr="0058206D" w:rsidRDefault="00746C4A" w:rsidP="00F34581">
      <w:pPr>
        <w:jc w:val="center"/>
        <w:rPr>
          <w:b/>
          <w:sz w:val="28"/>
        </w:rPr>
      </w:pPr>
      <w:r w:rsidRPr="0058206D">
        <w:rPr>
          <w:b/>
          <w:sz w:val="28"/>
        </w:rPr>
        <w:t>Liceo Classico “V. Lanza”</w:t>
      </w:r>
    </w:p>
    <w:p w:rsidR="00746C4A" w:rsidRDefault="00746C4A" w:rsidP="00F34581">
      <w:pPr>
        <w:numPr>
          <w:ilvl w:val="0"/>
          <w:numId w:val="1"/>
        </w:numPr>
        <w:spacing w:line="240" w:lineRule="auto"/>
        <w:jc w:val="both"/>
      </w:pPr>
      <w:r>
        <w:t>Lettura e approvazione del verbale della seduta precedente;</w:t>
      </w:r>
    </w:p>
    <w:p w:rsidR="00746C4A" w:rsidRDefault="00746C4A" w:rsidP="00F34581">
      <w:pPr>
        <w:numPr>
          <w:ilvl w:val="0"/>
          <w:numId w:val="1"/>
        </w:numPr>
        <w:spacing w:line="240" w:lineRule="auto"/>
        <w:jc w:val="both"/>
      </w:pPr>
      <w:r>
        <w:t xml:space="preserve">Adozione dei libri di testo per l’a.s. 2015/2016: delibera; </w:t>
      </w:r>
    </w:p>
    <w:p w:rsidR="00746C4A" w:rsidRPr="00374D68" w:rsidRDefault="00746C4A" w:rsidP="00F34581">
      <w:pPr>
        <w:numPr>
          <w:ilvl w:val="0"/>
          <w:numId w:val="1"/>
        </w:numPr>
        <w:spacing w:line="240" w:lineRule="auto"/>
        <w:jc w:val="both"/>
      </w:pPr>
      <w:r>
        <w:t xml:space="preserve">Avviso pubblico n. 3/2015 – progetti di rafforzamento delle competenze linguistiche – mobilità interregionale e transnazionale. Criteri per la selezione degli alunni e dei tutor: delibera; </w:t>
      </w:r>
    </w:p>
    <w:p w:rsidR="00746C4A" w:rsidRDefault="00746C4A" w:rsidP="00F34581">
      <w:pPr>
        <w:numPr>
          <w:ilvl w:val="0"/>
          <w:numId w:val="1"/>
        </w:numPr>
        <w:spacing w:line="240" w:lineRule="auto"/>
        <w:jc w:val="both"/>
      </w:pPr>
      <w:bookmarkStart w:id="0" w:name="_GoBack"/>
      <w:bookmarkEnd w:id="0"/>
      <w:r>
        <w:t>Piano Annuale per l’inclusività: delibera;</w:t>
      </w:r>
    </w:p>
    <w:p w:rsidR="00746C4A" w:rsidRDefault="00746C4A" w:rsidP="00F34581">
      <w:pPr>
        <w:numPr>
          <w:ilvl w:val="0"/>
          <w:numId w:val="1"/>
        </w:numPr>
        <w:spacing w:line="240" w:lineRule="auto"/>
        <w:jc w:val="both"/>
      </w:pPr>
      <w:r>
        <w:t>Progetto di permanenza alunna diversamente abile R. L.: delibera;</w:t>
      </w:r>
    </w:p>
    <w:p w:rsidR="00746C4A" w:rsidRDefault="00746C4A" w:rsidP="00F34581">
      <w:pPr>
        <w:numPr>
          <w:ilvl w:val="0"/>
          <w:numId w:val="1"/>
        </w:numPr>
        <w:spacing w:line="240" w:lineRule="auto"/>
        <w:jc w:val="both"/>
      </w:pPr>
      <w:r>
        <w:t>Proposta calendario integrativo candidati esterni del Perugini: parere;</w:t>
      </w:r>
    </w:p>
    <w:p w:rsidR="00746C4A" w:rsidRDefault="00746C4A" w:rsidP="00F34581">
      <w:pPr>
        <w:numPr>
          <w:ilvl w:val="0"/>
          <w:numId w:val="1"/>
        </w:numPr>
        <w:spacing w:line="240" w:lineRule="auto"/>
        <w:jc w:val="both"/>
      </w:pPr>
      <w:r>
        <w:t>Varie ed eventuali.</w:t>
      </w:r>
    </w:p>
    <w:p w:rsidR="00746C4A" w:rsidRDefault="00746C4A" w:rsidP="00F34581">
      <w:pPr>
        <w:ind w:left="360"/>
      </w:pPr>
    </w:p>
    <w:p w:rsidR="00746C4A" w:rsidRDefault="00746C4A" w:rsidP="00F34581">
      <w:pPr>
        <w:ind w:left="360"/>
        <w:rPr>
          <w:b/>
          <w:color w:val="FF0000"/>
        </w:rPr>
      </w:pPr>
      <w:r>
        <w:t xml:space="preserve">   Il Collegio avrà termine, prevedibilmente, alle </w:t>
      </w:r>
      <w:r w:rsidRPr="0058206D">
        <w:t>ore 19.30.</w:t>
      </w:r>
    </w:p>
    <w:p w:rsidR="00746C4A" w:rsidRDefault="00746C4A" w:rsidP="00F34581">
      <w:pPr>
        <w:ind w:left="360"/>
        <w:jc w:val="both"/>
      </w:pPr>
    </w:p>
    <w:p w:rsidR="00746C4A" w:rsidRDefault="00746C4A" w:rsidP="00F34581">
      <w:pPr>
        <w:ind w:left="360"/>
        <w:jc w:val="both"/>
      </w:pPr>
      <w:r>
        <w:t xml:space="preserve">   Si ricorda che la giustificazione rispetto a un’eventuale assenza dal Collegio dei docenti, come da tutti gli incontri collegiali mattutini e/o pomeridiani, per essere considerata valida, va comunicata prima dell’inizio delle riunioni stesse. L’assenza non giustificata per  malattia, viene considerata permesso breve e dà luogo al recupero delle ore impegnate nell’incontro, secondo la specifica normativa di riferimento.</w:t>
      </w:r>
    </w:p>
    <w:p w:rsidR="00746C4A" w:rsidRDefault="00746C4A" w:rsidP="00F34581">
      <w:pPr>
        <w:ind w:left="360"/>
        <w:jc w:val="both"/>
      </w:pPr>
      <w:r>
        <w:rPr>
          <w:i/>
          <w:u w:val="single"/>
        </w:rPr>
        <w:t xml:space="preserve">Le SS.LL. sono tenute  a garantire la presenza e il </w:t>
      </w:r>
      <w:r>
        <w:rPr>
          <w:i/>
          <w:color w:val="000000"/>
          <w:u w:val="single"/>
        </w:rPr>
        <w:t>massimo rispetto dell’orario di convocazione</w:t>
      </w:r>
      <w:r>
        <w:rPr>
          <w:i/>
          <w:color w:val="0000FF"/>
          <w:u w:val="single"/>
        </w:rPr>
        <w:t>.</w:t>
      </w:r>
    </w:p>
    <w:p w:rsidR="00746C4A" w:rsidRPr="008B0C98" w:rsidRDefault="00746C4A" w:rsidP="00F34581">
      <w:pPr>
        <w:rPr>
          <w:rFonts w:ascii="Arial" w:hAnsi="Arial" w:cs="Arial"/>
        </w:rPr>
      </w:pPr>
    </w:p>
    <w:p w:rsidR="00746C4A" w:rsidRPr="008B0C98" w:rsidRDefault="00746C4A" w:rsidP="009142FE">
      <w:pPr>
        <w:tabs>
          <w:tab w:val="left" w:pos="1859"/>
        </w:tabs>
        <w:jc w:val="center"/>
        <w:rPr>
          <w:rFonts w:ascii="Arial" w:hAnsi="Arial" w:cs="Arial"/>
        </w:rPr>
      </w:pPr>
    </w:p>
    <w:p w:rsidR="00746C4A" w:rsidRPr="008B0C98" w:rsidRDefault="00746C4A" w:rsidP="009142FE">
      <w:pPr>
        <w:tabs>
          <w:tab w:val="left" w:pos="1859"/>
        </w:tabs>
        <w:jc w:val="center"/>
        <w:rPr>
          <w:rFonts w:ascii="Arial" w:hAnsi="Arial" w:cs="Arial"/>
        </w:rPr>
      </w:pPr>
    </w:p>
    <w:p w:rsidR="00746C4A" w:rsidRPr="008B0C98" w:rsidRDefault="00746C4A" w:rsidP="009142FE">
      <w:pPr>
        <w:tabs>
          <w:tab w:val="left" w:pos="1859"/>
        </w:tabs>
        <w:jc w:val="center"/>
        <w:rPr>
          <w:rFonts w:ascii="Arial" w:hAnsi="Arial" w:cs="Arial"/>
        </w:rPr>
      </w:pPr>
      <w:r w:rsidRPr="008B0C98">
        <w:rPr>
          <w:rFonts w:ascii="Arial" w:hAnsi="Arial" w:cs="Arial"/>
        </w:rPr>
        <w:t>IL DIRIGENTE SCOLASTICO</w:t>
      </w:r>
    </w:p>
    <w:p w:rsidR="00746C4A" w:rsidRDefault="00746C4A" w:rsidP="009142FE">
      <w:pPr>
        <w:tabs>
          <w:tab w:val="left" w:pos="1859"/>
        </w:tabs>
        <w:jc w:val="center"/>
        <w:rPr>
          <w:rFonts w:ascii="Arial" w:hAnsi="Arial" w:cs="Arial"/>
        </w:rPr>
      </w:pPr>
      <w:r w:rsidRPr="008B0C98">
        <w:rPr>
          <w:rFonts w:ascii="Arial" w:hAnsi="Arial" w:cs="Arial"/>
        </w:rPr>
        <w:t xml:space="preserve">PROF. </w:t>
      </w:r>
      <w:smartTag w:uri="urn:schemas-microsoft-com:office:smarttags" w:element="PersonName">
        <w:smartTagPr>
          <w:attr w:name="ProductID" w:val="GIUSEPPE TRECCA"/>
        </w:smartTagPr>
        <w:r w:rsidRPr="008B0C98">
          <w:rPr>
            <w:rFonts w:ascii="Arial" w:hAnsi="Arial" w:cs="Arial"/>
          </w:rPr>
          <w:t>GIUSEPPE TRECCA</w:t>
        </w:r>
      </w:smartTag>
      <w:r w:rsidRPr="007246EA">
        <w:rPr>
          <w:sz w:val="18"/>
          <w:szCs w:val="18"/>
        </w:rPr>
        <w:t>*</w:t>
      </w:r>
    </w:p>
    <w:p w:rsidR="00746C4A" w:rsidRDefault="00746C4A" w:rsidP="009142FE">
      <w:pPr>
        <w:tabs>
          <w:tab w:val="left" w:pos="1859"/>
        </w:tabs>
        <w:jc w:val="center"/>
        <w:rPr>
          <w:rFonts w:ascii="Arial" w:hAnsi="Arial" w:cs="Arial"/>
        </w:rPr>
      </w:pPr>
    </w:p>
    <w:p w:rsidR="00746C4A" w:rsidRDefault="00746C4A" w:rsidP="00567750">
      <w:pPr>
        <w:tabs>
          <w:tab w:val="left" w:pos="1859"/>
        </w:tabs>
        <w:rPr>
          <w:rFonts w:ascii="Arial" w:hAnsi="Arial" w:cs="Arial"/>
        </w:rPr>
      </w:pPr>
    </w:p>
    <w:p w:rsidR="00746C4A" w:rsidRDefault="00746C4A" w:rsidP="00567750">
      <w:pPr>
        <w:tabs>
          <w:tab w:val="left" w:pos="1859"/>
        </w:tabs>
        <w:rPr>
          <w:rFonts w:ascii="Arial" w:hAnsi="Arial" w:cs="Arial"/>
        </w:rPr>
      </w:pPr>
    </w:p>
    <w:p w:rsidR="00746C4A" w:rsidRDefault="00746C4A" w:rsidP="00567750">
      <w:pPr>
        <w:tabs>
          <w:tab w:val="left" w:pos="1859"/>
        </w:tabs>
        <w:rPr>
          <w:rFonts w:ascii="Arial" w:hAnsi="Arial" w:cs="Arial"/>
        </w:rPr>
      </w:pPr>
    </w:p>
    <w:p w:rsidR="00746C4A" w:rsidRDefault="00746C4A" w:rsidP="00567750">
      <w:pPr>
        <w:tabs>
          <w:tab w:val="left" w:pos="1859"/>
        </w:tabs>
        <w:rPr>
          <w:rFonts w:ascii="Arial" w:hAnsi="Arial" w:cs="Arial"/>
        </w:rPr>
      </w:pPr>
    </w:p>
    <w:p w:rsidR="00746C4A" w:rsidRDefault="00746C4A" w:rsidP="00567750">
      <w:pPr>
        <w:tabs>
          <w:tab w:val="left" w:pos="1859"/>
        </w:tabs>
        <w:rPr>
          <w:rFonts w:ascii="Arial" w:hAnsi="Arial" w:cs="Arial"/>
        </w:rPr>
      </w:pPr>
    </w:p>
    <w:p w:rsidR="00746C4A" w:rsidRDefault="00746C4A" w:rsidP="00567750">
      <w:pPr>
        <w:tabs>
          <w:tab w:val="left" w:pos="1859"/>
        </w:tabs>
        <w:rPr>
          <w:rFonts w:ascii="Arial" w:hAnsi="Arial" w:cs="Arial"/>
        </w:rPr>
      </w:pPr>
    </w:p>
    <w:p w:rsidR="00746C4A" w:rsidRDefault="00746C4A" w:rsidP="00567750">
      <w:pPr>
        <w:tabs>
          <w:tab w:val="left" w:pos="1859"/>
        </w:tabs>
        <w:rPr>
          <w:rFonts w:ascii="Arial" w:hAnsi="Arial" w:cs="Arial"/>
        </w:rPr>
      </w:pPr>
    </w:p>
    <w:p w:rsidR="00746C4A" w:rsidRPr="005D7051" w:rsidRDefault="00746C4A" w:rsidP="005D7051">
      <w:pPr>
        <w:autoSpaceDE w:val="0"/>
        <w:autoSpaceDN w:val="0"/>
        <w:adjustRightInd w:val="0"/>
        <w:rPr>
          <w:rFonts w:ascii="Arial" w:hAnsi="Arial" w:cs="Arial"/>
          <w:b/>
          <w:bCs/>
          <w:sz w:val="16"/>
          <w:szCs w:val="16"/>
        </w:rPr>
      </w:pPr>
      <w:r w:rsidRPr="005D7051">
        <w:rPr>
          <w:rFonts w:ascii="Arial" w:hAnsi="Arial" w:cs="Arial"/>
          <w:sz w:val="16"/>
          <w:szCs w:val="16"/>
        </w:rPr>
        <w:t xml:space="preserve">* </w:t>
      </w:r>
      <w:r w:rsidRPr="005D7051">
        <w:rPr>
          <w:rFonts w:ascii="Arial" w:hAnsi="Arial" w:cs="Arial"/>
          <w:b/>
          <w:bCs/>
          <w:sz w:val="16"/>
          <w:szCs w:val="16"/>
        </w:rPr>
        <w:t>FIRMA AUTOGRAFA SOSTITUITA A MEZZO STAMPA,</w:t>
      </w:r>
    </w:p>
    <w:p w:rsidR="00746C4A" w:rsidRPr="005D7051" w:rsidRDefault="00746C4A" w:rsidP="005D7051">
      <w:pPr>
        <w:tabs>
          <w:tab w:val="left" w:pos="1859"/>
        </w:tabs>
        <w:rPr>
          <w:rFonts w:ascii="Arial" w:hAnsi="Arial" w:cs="Arial"/>
          <w:sz w:val="16"/>
          <w:szCs w:val="16"/>
        </w:rPr>
      </w:pPr>
      <w:r w:rsidRPr="005D7051">
        <w:rPr>
          <w:rFonts w:ascii="Arial" w:hAnsi="Arial" w:cs="Arial"/>
          <w:b/>
          <w:bCs/>
          <w:sz w:val="16"/>
          <w:szCs w:val="16"/>
        </w:rPr>
        <w:t xml:space="preserve">    AI SENSI DELL'ART. 3, CO. 2, DEL D. LGS. 39/1993</w:t>
      </w:r>
    </w:p>
    <w:p w:rsidR="00746C4A" w:rsidRPr="008B0C98" w:rsidRDefault="00746C4A" w:rsidP="00567750">
      <w:pPr>
        <w:tabs>
          <w:tab w:val="left" w:pos="1859"/>
        </w:tabs>
        <w:rPr>
          <w:rFonts w:ascii="Arial" w:hAnsi="Arial" w:cs="Arial"/>
        </w:rPr>
      </w:pPr>
    </w:p>
    <w:sectPr w:rsidR="00746C4A" w:rsidRPr="008B0C98" w:rsidSect="00584100">
      <w:headerReference w:type="first" r:id="rId7"/>
      <w:footerReference w:type="first" r:id="rId8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6C4A" w:rsidRDefault="00746C4A">
      <w:r>
        <w:separator/>
      </w:r>
    </w:p>
  </w:endnote>
  <w:endnote w:type="continuationSeparator" w:id="0">
    <w:p w:rsidR="00746C4A" w:rsidRDefault="00746C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yriad Pro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C4A" w:rsidRDefault="00746C4A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</w:rPr>
    </w:pPr>
    <w:r>
      <w:rPr>
        <w:noProof/>
      </w:rPr>
      <w:pict>
        <v:shape id="Freeform 6" o:spid="_x0000_s2055" style="position:absolute;left:0;text-align:left;margin-left:308.3pt;margin-top:790.3pt;width:0;height:36.3pt;z-index:-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" o:allowincell="f" path="m,l,727e" filled="f" strokecolor="#808285" strokeweight="1pt">
          <v:path arrowok="t" o:connecttype="custom" o:connectlocs="0,0;0,461010" o:connectangles="0,0"/>
          <w10:wrap anchorx="page" anchory="page"/>
        </v:shape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2056" type="#_x0000_t202" style="position:absolute;left:0;text-align:left;margin-left:321.95pt;margin-top:794.5pt;width:245.9pt;height:21.85pt;z-index:-25165772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wCrA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" o:allowincell="f" filled="f" stroked="f">
          <v:textbox inset="0,0,0,0">
            <w:txbxContent>
              <w:p w:rsidR="00746C4A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20"/>
                  </w:rPr>
                </w:pPr>
                <w:smartTag w:uri="urn:schemas-microsoft-com:office:smarttags" w:element="PersonName">
                  <w:smartTagPr>
                    <w:attr w:name="ProductID" w:val="Liceo Artistico"/>
                  </w:smartTagPr>
                  <w:r>
                    <w:rPr>
                      <w:color w:val="231F20"/>
                      <w:w w:val="82"/>
                      <w:sz w:val="20"/>
                    </w:rPr>
                    <w:t>Li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</w:rPr>
                    <w:t>eo</w:t>
                  </w:r>
                  <w:r>
                    <w:rPr>
                      <w:color w:val="231F20"/>
                      <w:spacing w:val="-6"/>
                      <w:w w:val="82"/>
                      <w:sz w:val="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  <w:w w:val="82"/>
                      <w:sz w:val="20"/>
                    </w:rPr>
                    <w:t>A</w:t>
                  </w:r>
                  <w:r>
                    <w:rPr>
                      <w:color w:val="231F20"/>
                      <w:spacing w:val="3"/>
                      <w:w w:val="82"/>
                      <w:sz w:val="20"/>
                    </w:rPr>
                    <w:t>r</w:t>
                  </w:r>
                  <w:r>
                    <w:rPr>
                      <w:color w:val="231F20"/>
                      <w:w w:val="82"/>
                      <w:sz w:val="20"/>
                    </w:rPr>
                    <w:t>tisti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</w:rPr>
                    <w:t>o</w:t>
                  </w:r>
                </w:smartTag>
                <w:r>
                  <w:rPr>
                    <w:color w:val="231F20"/>
                    <w:spacing w:val="8"/>
                    <w:w w:val="82"/>
                    <w:sz w:val="20"/>
                  </w:rPr>
                  <w:t xml:space="preserve"> 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</w:rPr>
                  <w:t>“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3"/>
                    <w:w w:val="82"/>
                    <w:sz w:val="20"/>
                  </w:rPr>
                  <w:t>P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</w:rPr>
                  <w:t>e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1"/>
                    <w:w w:val="82"/>
                    <w:sz w:val="20"/>
                  </w:rPr>
                  <w:t>r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</w:rPr>
                  <w:t>ugin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"/>
                    <w:w w:val="82"/>
                    <w:sz w:val="20"/>
                  </w:rPr>
                  <w:t>i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</w:rPr>
                  <w:t>”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7"/>
                    <w:w w:val="82"/>
                    <w:sz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</w:rPr>
                  <w:t xml:space="preserve"> </w:t>
                </w:r>
                <w:r>
                  <w:rPr>
                    <w:color w:val="231F20"/>
                    <w:sz w:val="20"/>
                  </w:rPr>
                  <w:t>71122</w:t>
                </w:r>
              </w:p>
              <w:p w:rsidR="00746C4A" w:rsidRPr="00BC3B63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US"/>
                  </w:rPr>
                </w:pPr>
                <w:r w:rsidRPr="00BC3B63"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 w:rsidRPr="00BC3B63"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 w:rsidRPr="00BC3B63"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 w:rsidRPr="00BC3B63"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 w:rsidRPr="00BC3B63"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 w:rsidRPr="00546E6D">
                    <w:rPr>
                      <w:rStyle w:val="Hyperlink"/>
                      <w:spacing w:val="2"/>
                      <w:w w:val="86"/>
                      <w:sz w:val="18"/>
                      <w:szCs w:val="18"/>
                      <w:lang w:val="en-US"/>
                    </w:rPr>
                    <w:t>ww</w:t>
                  </w:r>
                  <w:r w:rsidRPr="00546E6D">
                    <w:rPr>
                      <w:rStyle w:val="Hyperlink"/>
                      <w:spacing w:val="-6"/>
                      <w:w w:val="86"/>
                      <w:sz w:val="18"/>
                      <w:szCs w:val="18"/>
                      <w:lang w:val="en-US"/>
                    </w:rPr>
                    <w:t>w</w:t>
                  </w:r>
                  <w:r w:rsidRPr="00546E6D">
                    <w:rPr>
                      <w:rStyle w:val="Hyperlink"/>
                      <w:w w:val="84"/>
                      <w:sz w:val="18"/>
                      <w:szCs w:val="18"/>
                      <w:lang w:val="en-US"/>
                    </w:rPr>
                    <w:t>.a</w:t>
                  </w:r>
                  <w:r w:rsidRPr="00546E6D">
                    <w:rPr>
                      <w:rStyle w:val="Hyperlink"/>
                      <w:spacing w:val="4"/>
                      <w:w w:val="84"/>
                      <w:sz w:val="18"/>
                      <w:szCs w:val="18"/>
                      <w:lang w:val="en-US"/>
                    </w:rPr>
                    <w:t>r</w:t>
                  </w:r>
                  <w:r w:rsidRPr="00546E6D">
                    <w:rPr>
                      <w:rStyle w:val="Hyperlink"/>
                      <w:w w:val="86"/>
                      <w:sz w:val="18"/>
                      <w:szCs w:val="18"/>
                      <w:lang w:val="en-US"/>
                    </w:rPr>
                    <w:t>tisti</w:t>
                  </w:r>
                  <w:r w:rsidRPr="00546E6D">
                    <w:rPr>
                      <w:rStyle w:val="Hyperlink"/>
                      <w:spacing w:val="-1"/>
                      <w:w w:val="86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Hyperlink"/>
                      <w:w w:val="93"/>
                      <w:sz w:val="18"/>
                      <w:szCs w:val="18"/>
                      <w:lang w:val="en-US"/>
                    </w:rPr>
                    <w:t>operu</w:t>
                  </w:r>
                  <w:r w:rsidRPr="00546E6D">
                    <w:rPr>
                      <w:rStyle w:val="Hyperlink"/>
                      <w:spacing w:val="-1"/>
                      <w:w w:val="93"/>
                      <w:sz w:val="18"/>
                      <w:szCs w:val="18"/>
                      <w:lang w:val="en-US"/>
                    </w:rPr>
                    <w:t>g</w:t>
                  </w:r>
                  <w:r w:rsidRPr="00546E6D">
                    <w:rPr>
                      <w:rStyle w:val="Hyperlink"/>
                      <w:w w:val="81"/>
                      <w:sz w:val="18"/>
                      <w:szCs w:val="18"/>
                      <w:lang w:val="en-US"/>
                    </w:rPr>
                    <w:t>ini.</w:t>
                  </w:r>
                  <w:r w:rsidRPr="00546E6D">
                    <w:rPr>
                      <w:rStyle w:val="Hyperlink"/>
                      <w:spacing w:val="-1"/>
                      <w:w w:val="81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Hyperlink"/>
                      <w:w w:val="92"/>
                      <w:sz w:val="18"/>
                      <w:szCs w:val="18"/>
                      <w:lang w:val="en-US"/>
                    </w:rPr>
                    <w:t>om</w:t>
                  </w:r>
                </w:hyperlink>
              </w:p>
            </w:txbxContent>
          </v:textbox>
          <w10:wrap anchorx="page" anchory="page"/>
        </v:shape>
      </w:pict>
    </w:r>
    <w:r w:rsidRPr="0040769C">
      <w:rPr>
        <w:b/>
        <w:color w:val="000080"/>
        <w:sz w:val="20"/>
      </w:rPr>
      <w:t>Istituto Istruzi</w:t>
    </w:r>
    <w:r>
      <w:rPr>
        <w:b/>
        <w:color w:val="000080"/>
        <w:sz w:val="20"/>
      </w:rPr>
      <w:t>one Secondaria Superiore “</w:t>
    </w:r>
    <w:smartTag w:uri="urn:schemas-microsoft-com:office:smarttags" w:element="PersonName">
      <w:smartTagPr>
        <w:attr w:name="ProductID" w:val="Lanza - Perugini"/>
      </w:smartTagPr>
      <w:r>
        <w:rPr>
          <w:b/>
          <w:color w:val="000080"/>
          <w:sz w:val="20"/>
        </w:rPr>
        <w:t xml:space="preserve">Lanza - </w:t>
      </w:r>
      <w:r w:rsidRPr="0040769C">
        <w:rPr>
          <w:b/>
          <w:color w:val="000080"/>
          <w:sz w:val="20"/>
        </w:rPr>
        <w:t>Perugini</w:t>
      </w:r>
    </w:smartTag>
    <w:r w:rsidRPr="0040769C">
      <w:rPr>
        <w:b/>
        <w:color w:val="000080"/>
        <w:sz w:val="20"/>
      </w:rPr>
      <w:t>”</w:t>
    </w:r>
    <w:r>
      <w:rPr>
        <w:b/>
        <w:color w:val="000080"/>
        <w:sz w:val="20"/>
      </w:rPr>
      <w:t xml:space="preserve">  </w:t>
    </w:r>
  </w:p>
  <w:p w:rsidR="00746C4A" w:rsidRDefault="00746C4A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2" w:history="1">
      <w:r w:rsidRPr="00546E6D">
        <w:rPr>
          <w:rStyle w:val="Hyperlink"/>
          <w:b/>
          <w:sz w:val="16"/>
          <w:szCs w:val="16"/>
        </w:rPr>
        <w:t>fgis03800p@istruzione.it</w:t>
      </w:r>
    </w:hyperlink>
    <w:r w:rsidRPr="00546E6D">
      <w:rPr>
        <w:b/>
        <w:color w:val="000080"/>
        <w:sz w:val="16"/>
        <w:szCs w:val="16"/>
      </w:rPr>
      <w:t xml:space="preserve"> - </w:t>
    </w:r>
    <w:hyperlink r:id="rId3" w:history="1">
      <w:r w:rsidRPr="00546E6D">
        <w:rPr>
          <w:rStyle w:val="Hyperlink"/>
          <w:b/>
          <w:sz w:val="16"/>
          <w:szCs w:val="16"/>
        </w:rPr>
        <w:t>fgis03800p@pec.istruzione.it</w:t>
      </w:r>
    </w:hyperlink>
  </w:p>
  <w:p w:rsidR="00746C4A" w:rsidRPr="0061594E" w:rsidRDefault="00746C4A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746C4A" w:rsidRPr="00546E6D" w:rsidRDefault="00746C4A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</w:rPr>
    </w:pPr>
  </w:p>
  <w:p w:rsidR="00746C4A" w:rsidRDefault="00746C4A">
    <w:pPr>
      <w:pStyle w:val="Footer"/>
    </w:pPr>
    <w:r>
      <w:rPr>
        <w:noProof/>
      </w:rPr>
      <w:pict>
        <v:shape id="Text Box 8" o:spid="_x0000_s2057" type="#_x0000_t202" style="position:absolute;margin-left:27.15pt;margin-top:794.5pt;width:273.9pt;height:36.7pt;z-index:-2516567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" o:allowincell="f" filled="f" stroked="f">
          <v:textbox inset="0,0,0,0">
            <w:txbxContent>
              <w:p w:rsidR="00746C4A" w:rsidRPr="0040769C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18"/>
                    <w:szCs w:val="18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 w:rsidRPr="0040769C"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 w:rsidRPr="0040769C"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 w:rsidRPr="0040769C"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 w:rsidRPr="0040769C"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 w:rsidRPr="0040769C"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 w:rsidRPr="0040769C"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 w:rsidRPr="0040769C"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 w:rsidRPr="0040769C"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 w:rsidRPr="0040769C"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 w:rsidRPr="0040769C"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 w:rsidRPr="0040769C"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 w:rsidRPr="0040769C"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 w:rsidRPr="0040769C"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 w:rsidRPr="0040769C"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746C4A" w:rsidRPr="0040769C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546E6D"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 w:rsidRPr="00546E6D">
                    <w:rPr>
                      <w:color w:val="0000FF"/>
                      <w:spacing w:val="2"/>
                      <w:w w:val="86"/>
                      <w:sz w:val="18"/>
                      <w:szCs w:val="18"/>
                      <w:u w:val="single"/>
                      <w:lang w:val="en-US"/>
                    </w:rPr>
                    <w:t>ww</w:t>
                  </w:r>
                  <w:r w:rsidRPr="00546E6D">
                    <w:rPr>
                      <w:color w:val="0000FF"/>
                      <w:spacing w:val="-6"/>
                      <w:w w:val="86"/>
                      <w:sz w:val="18"/>
                      <w:szCs w:val="18"/>
                      <w:u w:val="single"/>
                      <w:lang w:val="en-US"/>
                    </w:rPr>
                    <w:t>w</w:t>
                  </w:r>
                  <w:r w:rsidRPr="00546E6D">
                    <w:rPr>
                      <w:color w:val="0000FF"/>
                      <w:w w:val="76"/>
                      <w:sz w:val="18"/>
                      <w:szCs w:val="18"/>
                      <w:u w:val="single"/>
                      <w:lang w:val="en-US"/>
                    </w:rPr>
                    <w:t>.li</w:t>
                  </w:r>
                  <w:r w:rsidRPr="00546E6D">
                    <w:rPr>
                      <w:color w:val="0000FF"/>
                      <w:spacing w:val="-1"/>
                      <w:w w:val="76"/>
                      <w:sz w:val="18"/>
                      <w:szCs w:val="18"/>
                      <w:u w:val="single"/>
                      <w:lang w:val="en-US"/>
                    </w:rPr>
                    <w:t>c</w:t>
                  </w:r>
                  <w:r w:rsidRPr="00546E6D">
                    <w:rPr>
                      <w:color w:val="0000FF"/>
                      <w:w w:val="88"/>
                      <w:sz w:val="18"/>
                      <w:szCs w:val="18"/>
                      <w:u w:val="single"/>
                      <w:lang w:val="en-US"/>
                    </w:rPr>
                    <w:t>eolanza</w:t>
                  </w:r>
                  <w:r w:rsidRPr="00546E6D">
                    <w:rPr>
                      <w:color w:val="0000FF"/>
                      <w:spacing w:val="-2"/>
                      <w:w w:val="88"/>
                      <w:sz w:val="18"/>
                      <w:szCs w:val="18"/>
                      <w:u w:val="single"/>
                      <w:lang w:val="en-US"/>
                    </w:rPr>
                    <w:t>f</w:t>
                  </w:r>
                  <w:r w:rsidRPr="00546E6D">
                    <w:rPr>
                      <w:color w:val="0000FF"/>
                      <w:w w:val="94"/>
                      <w:sz w:val="18"/>
                      <w:szCs w:val="18"/>
                      <w:u w:val="single"/>
                      <w:lang w:val="en-US"/>
                    </w:rPr>
                    <w:t>og</w:t>
                  </w:r>
                  <w:r w:rsidRPr="00546E6D">
                    <w:rPr>
                      <w:color w:val="0000FF"/>
                      <w:spacing w:val="-1"/>
                      <w:w w:val="94"/>
                      <w:sz w:val="18"/>
                      <w:szCs w:val="18"/>
                      <w:u w:val="single"/>
                      <w:lang w:val="en-US"/>
                    </w:rPr>
                    <w:t>g</w:t>
                  </w:r>
                  <w:r w:rsidRPr="00546E6D">
                    <w:rPr>
                      <w:color w:val="0000FF"/>
                      <w:w w:val="82"/>
                      <w:sz w:val="18"/>
                      <w:szCs w:val="18"/>
                      <w:u w:val="single"/>
                      <w:lang w:val="en-US"/>
                    </w:rPr>
                    <w:t>ia.it</w:t>
                  </w:r>
                </w:hyperlink>
                <w:r>
                  <w:rPr>
                    <w:sz w:val="18"/>
                    <w:szCs w:val="18"/>
                  </w:rPr>
                  <w:t xml:space="preserve">  </w:t>
                </w:r>
              </w:p>
              <w:p w:rsidR="00746C4A" w:rsidRPr="0040769C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</w:p>
              <w:p w:rsidR="00746C4A" w:rsidRPr="0040769C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746C4A" w:rsidRPr="0040769C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746C4A" w:rsidRPr="0040769C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746C4A" w:rsidRPr="0040769C" w:rsidRDefault="00746C4A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6C4A" w:rsidRDefault="00746C4A">
      <w:r>
        <w:separator/>
      </w:r>
    </w:p>
  </w:footnote>
  <w:footnote w:type="continuationSeparator" w:id="0">
    <w:p w:rsidR="00746C4A" w:rsidRDefault="00746C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C4A" w:rsidRDefault="00746C4A" w:rsidP="00D63B27">
    <w:pPr>
      <w:pStyle w:val="Header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0" o:spid="_x0000_s2049" type="#_x0000_t75" alt="Carta_Int" style="position:absolute;left:0;text-align:left;margin-left:0;margin-top:-.55pt;width:54pt;height:54pt;z-index:-251655680;visibility:visible;mso-position-horizontal:center" wrapcoords="-300 0 -300 21300 21600 21300 21600 0 -300 0" o:allowoverlap="f">
          <v:imagedata r:id="rId1" o:title=""/>
          <w10:wrap type="tight"/>
        </v:shape>
      </w:pict>
    </w:r>
    <w:r>
      <w:rPr>
        <w:noProof/>
      </w:rPr>
      <w:pict>
        <v:shape id="Immagine 1" o:spid="_x0000_s2050" type="#_x0000_t75" style="position:absolute;left:0;text-align:left;margin-left:477pt;margin-top:106.9pt;width:69.4pt;height:47.8pt;z-index:251653632;visibility:visible;mso-wrap-distance-left:0;mso-wrap-distance-right:0;mso-position-horizontal-relative:page;mso-position-vertical-relative:page">
          <v:imagedata r:id="rId2" o:title=""/>
          <w10:wrap type="square" anchorx="page" anchory="page"/>
          <w10:anchorlock/>
        </v:shape>
      </w:pict>
    </w:r>
  </w:p>
  <w:p w:rsidR="00746C4A" w:rsidRDefault="00746C4A">
    <w:pPr>
      <w:pStyle w:val="Header"/>
    </w:pPr>
    <w:r>
      <w:rPr>
        <w:noProof/>
      </w:rPr>
      <w:pict>
        <v:shape id="Immagine 5" o:spid="_x0000_s2051" type="#_x0000_t75" style="position:absolute;margin-left:324pt;margin-top:61.9pt;width:148.6pt;height:87.05pt;z-index:251656704;visibility:visible;mso-wrap-distance-left:0;mso-wrap-distance-right:0;mso-position-horizontal-relative:page;mso-position-vertical-relative:page">
          <v:imagedata r:id="rId3" o:title=""/>
          <w10:wrap type="square" anchorx="page" anchory="page"/>
        </v:shape>
      </w:pict>
    </w:r>
  </w:p>
  <w:p w:rsidR="00746C4A" w:rsidRPr="0036598E" w:rsidRDefault="00746C4A" w:rsidP="0036598E">
    <w:pPr>
      <w:pStyle w:val="Header"/>
      <w:jc w:val="center"/>
    </w:pPr>
    <w:r>
      <w:rPr>
        <w:noProof/>
      </w:rPr>
      <w:pict>
        <v:shape id="Immagine 2" o:spid="_x0000_s2052" type="#_x0000_t75" style="position:absolute;left:0;text-align:left;margin-left:63pt;margin-top:4.1pt;width:132.2pt;height:63.5pt;z-index:251654656;visibility:visible">
          <v:imagedata r:id="rId4" o:title=""/>
          <w10:wrap type="square"/>
        </v:shape>
      </w:pict>
    </w:r>
  </w:p>
  <w:p w:rsidR="00746C4A" w:rsidRDefault="00746C4A">
    <w:pPr>
      <w:pStyle w:val="Header"/>
    </w:pPr>
  </w:p>
  <w:p w:rsidR="00746C4A" w:rsidRDefault="00746C4A">
    <w:pPr>
      <w:pStyle w:val="Header"/>
    </w:pPr>
    <w:r>
      <w:rPr>
        <w:noProof/>
      </w:rPr>
      <w:pict>
        <v:shape id="Immagine 3" o:spid="_x0000_s2053" type="#_x0000_t75" style="position:absolute;margin-left:36pt;margin-top:97.9pt;width:51.7pt;height:56.3pt;z-index:251655680;visibility:visible;mso-wrap-distance-left:0;mso-wrap-distance-right:0;mso-position-horizontal-relative:page;mso-position-vertical-relative:page">
          <v:imagedata r:id="rId5" o:title=""/>
          <w10:wrap type="square" anchorx="page" anchory="page"/>
        </v:shape>
      </w:pict>
    </w:r>
  </w:p>
  <w:p w:rsidR="00746C4A" w:rsidRDefault="00746C4A">
    <w:pPr>
      <w:pStyle w:val="Header"/>
    </w:pPr>
  </w:p>
  <w:p w:rsidR="00746C4A" w:rsidRDefault="00746C4A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pict>
        <v:shape id="Immagine 11" o:spid="_x0000_s2054" type="#_x0000_t75" style="position:absolute;left:0;text-align:left;margin-left:81pt;margin-top:9pt;width:387.6pt;height:4.2pt;z-index:251661824;visibility:visible">
          <v:imagedata r:id="rId6" o:title=""/>
          <w10:wrap type="square"/>
        </v:shape>
      </w:pict>
    </w:r>
  </w:p>
  <w:p w:rsidR="00746C4A" w:rsidRDefault="00746C4A" w:rsidP="00F04EEA">
    <w:pPr>
      <w:pStyle w:val="Default"/>
      <w:framePr w:w="11671" w:wrap="auto" w:vAnchor="page" w:hAnchor="page" w:x="181" w:y="2859"/>
    </w:pPr>
  </w:p>
  <w:p w:rsidR="00746C4A" w:rsidRDefault="00746C4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61588B"/>
    <w:multiLevelType w:val="hybridMultilevel"/>
    <w:tmpl w:val="0BC8763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08"/>
  <w:hyphenationZone w:val="283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4581"/>
    <w:rsid w:val="000C1A1E"/>
    <w:rsid w:val="000C3B09"/>
    <w:rsid w:val="00134C27"/>
    <w:rsid w:val="001747A0"/>
    <w:rsid w:val="001D11CB"/>
    <w:rsid w:val="00220F45"/>
    <w:rsid w:val="0028031B"/>
    <w:rsid w:val="002C1606"/>
    <w:rsid w:val="002D6EDE"/>
    <w:rsid w:val="0036598E"/>
    <w:rsid w:val="003674C7"/>
    <w:rsid w:val="00374D68"/>
    <w:rsid w:val="003876A0"/>
    <w:rsid w:val="0040769C"/>
    <w:rsid w:val="00450787"/>
    <w:rsid w:val="0046239D"/>
    <w:rsid w:val="00480C0E"/>
    <w:rsid w:val="004A20F6"/>
    <w:rsid w:val="004C1E27"/>
    <w:rsid w:val="004E7917"/>
    <w:rsid w:val="005026CE"/>
    <w:rsid w:val="00544C09"/>
    <w:rsid w:val="00546E6D"/>
    <w:rsid w:val="00567750"/>
    <w:rsid w:val="0058206D"/>
    <w:rsid w:val="00584100"/>
    <w:rsid w:val="005841D2"/>
    <w:rsid w:val="005939A6"/>
    <w:rsid w:val="005B280C"/>
    <w:rsid w:val="005D7051"/>
    <w:rsid w:val="0061594E"/>
    <w:rsid w:val="006A3C9A"/>
    <w:rsid w:val="006E10A7"/>
    <w:rsid w:val="007006F9"/>
    <w:rsid w:val="007246EA"/>
    <w:rsid w:val="00746C4A"/>
    <w:rsid w:val="007B2A6A"/>
    <w:rsid w:val="007C78BD"/>
    <w:rsid w:val="007F7124"/>
    <w:rsid w:val="008B0C98"/>
    <w:rsid w:val="008F14DB"/>
    <w:rsid w:val="008F662A"/>
    <w:rsid w:val="00905976"/>
    <w:rsid w:val="009142FE"/>
    <w:rsid w:val="009355E2"/>
    <w:rsid w:val="009368B3"/>
    <w:rsid w:val="00944BE1"/>
    <w:rsid w:val="0095270C"/>
    <w:rsid w:val="00964805"/>
    <w:rsid w:val="00972297"/>
    <w:rsid w:val="00981104"/>
    <w:rsid w:val="009F2D19"/>
    <w:rsid w:val="00A02FBA"/>
    <w:rsid w:val="00A14666"/>
    <w:rsid w:val="00A24845"/>
    <w:rsid w:val="00A304B9"/>
    <w:rsid w:val="00A309EB"/>
    <w:rsid w:val="00AE4009"/>
    <w:rsid w:val="00B47919"/>
    <w:rsid w:val="00B72DA0"/>
    <w:rsid w:val="00BC3B63"/>
    <w:rsid w:val="00BF43C4"/>
    <w:rsid w:val="00C57420"/>
    <w:rsid w:val="00C624B0"/>
    <w:rsid w:val="00C70908"/>
    <w:rsid w:val="00CB0651"/>
    <w:rsid w:val="00D003FA"/>
    <w:rsid w:val="00D13E75"/>
    <w:rsid w:val="00D63B27"/>
    <w:rsid w:val="00D7762A"/>
    <w:rsid w:val="00DB34DE"/>
    <w:rsid w:val="00DF57A4"/>
    <w:rsid w:val="00E70FC4"/>
    <w:rsid w:val="00F04EEA"/>
    <w:rsid w:val="00F25833"/>
    <w:rsid w:val="00F26A0A"/>
    <w:rsid w:val="00F34581"/>
    <w:rsid w:val="00F50FCA"/>
    <w:rsid w:val="00FB1A09"/>
    <w:rsid w:val="00FF1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FBA"/>
    <w:pPr>
      <w:spacing w:line="360" w:lineRule="auto"/>
    </w:pPr>
    <w:rPr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A3C9A"/>
    <w:pPr>
      <w:keepNext/>
      <w:jc w:val="center"/>
      <w:outlineLvl w:val="0"/>
    </w:pPr>
    <w:rPr>
      <w:b/>
      <w:bCs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A3C9A"/>
    <w:rPr>
      <w:rFonts w:cs="Times New Roman"/>
      <w:b/>
      <w:sz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A3C9A"/>
    <w:rPr>
      <w:rFonts w:ascii="Calibri" w:hAnsi="Calibri" w:cs="Times New Roman"/>
      <w:b/>
      <w:sz w:val="28"/>
    </w:rPr>
  </w:style>
  <w:style w:type="paragraph" w:styleId="Header">
    <w:name w:val="header"/>
    <w:basedOn w:val="Normal"/>
    <w:link w:val="HeaderChar"/>
    <w:uiPriority w:val="99"/>
    <w:rsid w:val="004A20F6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C1A1E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4A20F6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C1A1E"/>
    <w:rPr>
      <w:rFonts w:cs="Times New Roman"/>
      <w:sz w:val="20"/>
      <w:szCs w:val="20"/>
    </w:rPr>
  </w:style>
  <w:style w:type="paragraph" w:customStyle="1" w:styleId="Default">
    <w:name w:val="Default"/>
    <w:uiPriority w:val="99"/>
    <w:rsid w:val="004A20F6"/>
    <w:pPr>
      <w:widowControl w:val="0"/>
      <w:autoSpaceDE w:val="0"/>
      <w:autoSpaceDN w:val="0"/>
      <w:adjustRightInd w:val="0"/>
      <w:spacing w:line="360" w:lineRule="auto"/>
    </w:pPr>
    <w:rPr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4A20F6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6A3C9A"/>
    <w:rPr>
      <w:b/>
      <w:bCs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A3C9A"/>
    <w:rPr>
      <w:rFonts w:cs="Times New Roman"/>
      <w:b/>
      <w:sz w:val="24"/>
    </w:rPr>
  </w:style>
  <w:style w:type="paragraph" w:styleId="BalloonText">
    <w:name w:val="Balloon Text"/>
    <w:basedOn w:val="Normal"/>
    <w:link w:val="BalloonTextChar"/>
    <w:uiPriority w:val="99"/>
    <w:rsid w:val="009142FE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142FE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0302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com" TargetMode="External"/><Relationship Id="rId4" Type="http://schemas.openxmlformats.org/officeDocument/2006/relationships/hyperlink" Target="http://www.liceolanzafoggia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rigente\Desktop\G.%20TRECCA%2028%2004%202015\Liceo%20Artistio%20Perugini\Carta%20intestata\COMUNICAZION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COMUNICAZIONI.dotx</Template>
  <TotalTime>41</TotalTime>
  <Pages>2</Pages>
  <Words>337</Words>
  <Characters>1926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dirigente</dc:creator>
  <cp:keywords/>
  <dc:description/>
  <cp:lastModifiedBy>didattica3</cp:lastModifiedBy>
  <cp:revision>6</cp:revision>
  <cp:lastPrinted>2012-11-13T11:34:00Z</cp:lastPrinted>
  <dcterms:created xsi:type="dcterms:W3CDTF">2015-05-09T09:24:00Z</dcterms:created>
  <dcterms:modified xsi:type="dcterms:W3CDTF">2015-05-11T06:46:00Z</dcterms:modified>
</cp:coreProperties>
</file>