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921" w:rsidRPr="00757A2E" w:rsidRDefault="00585921" w:rsidP="00A24845">
      <w:pPr>
        <w:jc w:val="center"/>
        <w:rPr>
          <w:b/>
          <w:color w:val="000080"/>
          <w:sz w:val="32"/>
          <w:szCs w:val="24"/>
        </w:rPr>
      </w:pPr>
      <w:r w:rsidRPr="00757A2E">
        <w:rPr>
          <w:b/>
          <w:color w:val="000080"/>
          <w:sz w:val="32"/>
          <w:szCs w:val="24"/>
        </w:rPr>
        <w:t>UFFICIO DEL DIRIGENTE SCOLASTICO</w:t>
      </w:r>
    </w:p>
    <w:p w:rsidR="00585921" w:rsidRPr="00757A2E" w:rsidRDefault="00585921" w:rsidP="00A24845">
      <w:pPr>
        <w:jc w:val="center"/>
        <w:rPr>
          <w:b/>
          <w:color w:val="000080"/>
          <w:szCs w:val="24"/>
        </w:rPr>
      </w:pPr>
    </w:p>
    <w:p w:rsidR="00585921" w:rsidRPr="00031B9B" w:rsidRDefault="00585921" w:rsidP="00A24845">
      <w:pPr>
        <w:jc w:val="center"/>
        <w:rPr>
          <w:b/>
          <w:i/>
          <w:color w:val="FF0000"/>
          <w:sz w:val="30"/>
          <w:szCs w:val="30"/>
        </w:rPr>
      </w:pPr>
      <w:r w:rsidRPr="00031B9B">
        <w:rPr>
          <w:b/>
          <w:i/>
          <w:color w:val="000080"/>
          <w:sz w:val="30"/>
          <w:szCs w:val="30"/>
        </w:rPr>
        <w:t>COMUNICAZIONE N</w:t>
      </w:r>
      <w:r w:rsidRPr="00031B9B">
        <w:rPr>
          <w:b/>
          <w:i/>
          <w:sz w:val="30"/>
          <w:szCs w:val="30"/>
        </w:rPr>
        <w:t xml:space="preserve">° </w:t>
      </w:r>
      <w:r w:rsidRPr="00646D70">
        <w:rPr>
          <w:b/>
          <w:i/>
          <w:color w:val="000080"/>
          <w:sz w:val="30"/>
          <w:szCs w:val="30"/>
        </w:rPr>
        <w:t>6 del 21 settembre 2015</w:t>
      </w:r>
    </w:p>
    <w:p w:rsidR="00585921" w:rsidRDefault="00585921" w:rsidP="00483A8F">
      <w:pPr>
        <w:jc w:val="right"/>
        <w:rPr>
          <w:sz w:val="22"/>
          <w:szCs w:val="24"/>
        </w:rPr>
      </w:pPr>
    </w:p>
    <w:p w:rsidR="00585921" w:rsidRPr="00906C67" w:rsidRDefault="00585921" w:rsidP="00483A8F">
      <w:pPr>
        <w:jc w:val="right"/>
        <w:rPr>
          <w:sz w:val="22"/>
          <w:szCs w:val="24"/>
        </w:rPr>
      </w:pPr>
      <w:r w:rsidRPr="00906C67">
        <w:rPr>
          <w:sz w:val="22"/>
          <w:szCs w:val="24"/>
        </w:rPr>
        <w:t xml:space="preserve">Ai Sigg. Genitori </w:t>
      </w:r>
    </w:p>
    <w:p w:rsidR="00585921" w:rsidRPr="00906C67" w:rsidRDefault="00585921" w:rsidP="00483A8F">
      <w:pPr>
        <w:jc w:val="right"/>
        <w:rPr>
          <w:sz w:val="22"/>
          <w:szCs w:val="24"/>
        </w:rPr>
      </w:pPr>
      <w:r w:rsidRPr="00906C67">
        <w:rPr>
          <w:sz w:val="22"/>
          <w:szCs w:val="24"/>
        </w:rPr>
        <w:t>Agli alunni e alle alunne</w:t>
      </w:r>
    </w:p>
    <w:p w:rsidR="00585921" w:rsidRPr="00906C67" w:rsidRDefault="00585921" w:rsidP="00483A8F">
      <w:pPr>
        <w:jc w:val="right"/>
        <w:rPr>
          <w:sz w:val="22"/>
          <w:szCs w:val="24"/>
        </w:rPr>
      </w:pPr>
      <w:r w:rsidRPr="00906C67">
        <w:rPr>
          <w:sz w:val="22"/>
          <w:szCs w:val="24"/>
        </w:rPr>
        <w:t>Ai Sigg. Docenti</w:t>
      </w:r>
    </w:p>
    <w:p w:rsidR="00585921" w:rsidRPr="00906C67" w:rsidRDefault="00585921" w:rsidP="00483A8F">
      <w:pPr>
        <w:jc w:val="right"/>
        <w:rPr>
          <w:sz w:val="22"/>
          <w:szCs w:val="24"/>
        </w:rPr>
      </w:pPr>
      <w:r w:rsidRPr="00906C67">
        <w:rPr>
          <w:sz w:val="22"/>
          <w:szCs w:val="24"/>
        </w:rPr>
        <w:t>Al Personale A.T.A.</w:t>
      </w:r>
    </w:p>
    <w:p w:rsidR="00585921" w:rsidRPr="00906C67" w:rsidRDefault="00585921" w:rsidP="00483A8F">
      <w:pPr>
        <w:jc w:val="right"/>
        <w:rPr>
          <w:sz w:val="22"/>
          <w:szCs w:val="24"/>
        </w:rPr>
      </w:pPr>
      <w:r w:rsidRPr="00906C67">
        <w:rPr>
          <w:sz w:val="22"/>
          <w:szCs w:val="24"/>
        </w:rPr>
        <w:t>Al Direttore SS.GG.AA.</w:t>
      </w:r>
    </w:p>
    <w:p w:rsidR="00585921" w:rsidRPr="00906C67" w:rsidRDefault="00585921" w:rsidP="00B40D0E">
      <w:pPr>
        <w:jc w:val="right"/>
        <w:rPr>
          <w:sz w:val="22"/>
          <w:szCs w:val="24"/>
        </w:rPr>
      </w:pPr>
    </w:p>
    <w:p w:rsidR="00585921" w:rsidRPr="00906C67" w:rsidRDefault="00585921" w:rsidP="000705FC">
      <w:pPr>
        <w:jc w:val="both"/>
        <w:rPr>
          <w:b/>
          <w:sz w:val="22"/>
          <w:szCs w:val="24"/>
        </w:rPr>
      </w:pPr>
      <w:r w:rsidRPr="00906C67">
        <w:rPr>
          <w:b/>
          <w:color w:val="000080"/>
          <w:sz w:val="22"/>
          <w:szCs w:val="24"/>
        </w:rPr>
        <w:t>Oggetto</w:t>
      </w:r>
      <w:r w:rsidRPr="00906C67">
        <w:rPr>
          <w:b/>
          <w:sz w:val="22"/>
          <w:szCs w:val="24"/>
        </w:rPr>
        <w:t xml:space="preserve">: </w:t>
      </w:r>
      <w:r w:rsidRPr="00906C67">
        <w:rPr>
          <w:sz w:val="22"/>
          <w:szCs w:val="24"/>
        </w:rPr>
        <w:t xml:space="preserve">comunicazioni della Presidenza </w:t>
      </w:r>
      <w:r w:rsidRPr="00906C67">
        <w:rPr>
          <w:b/>
          <w:sz w:val="22"/>
          <w:szCs w:val="24"/>
        </w:rPr>
        <w:t xml:space="preserve"> </w:t>
      </w:r>
    </w:p>
    <w:p w:rsidR="00585921" w:rsidRPr="00906C67" w:rsidRDefault="00585921" w:rsidP="000705FC">
      <w:pPr>
        <w:jc w:val="both"/>
        <w:rPr>
          <w:b/>
          <w:sz w:val="22"/>
          <w:szCs w:val="24"/>
        </w:rPr>
      </w:pPr>
    </w:p>
    <w:p w:rsidR="00585921" w:rsidRPr="00906C67" w:rsidRDefault="00585921" w:rsidP="000705FC">
      <w:pPr>
        <w:jc w:val="both"/>
        <w:rPr>
          <w:sz w:val="22"/>
          <w:szCs w:val="24"/>
        </w:rPr>
      </w:pPr>
      <w:r w:rsidRPr="00906C67">
        <w:rPr>
          <w:sz w:val="22"/>
          <w:szCs w:val="24"/>
        </w:rPr>
        <w:t>Il Dirigente Scolastico comunica</w:t>
      </w:r>
    </w:p>
    <w:p w:rsidR="00585921" w:rsidRPr="00906C67" w:rsidRDefault="00585921" w:rsidP="000705FC">
      <w:pPr>
        <w:jc w:val="both"/>
        <w:rPr>
          <w:sz w:val="22"/>
          <w:szCs w:val="24"/>
        </w:rPr>
      </w:pPr>
      <w:r w:rsidRPr="00906C67">
        <w:rPr>
          <w:sz w:val="22"/>
          <w:szCs w:val="24"/>
        </w:rPr>
        <w:t>che i lavori di efficientamento energetico stanno procedendo con velocità, tanto che la ristrutturazione del corridoio dell’Aula Magna, che sarebbe dovuta iniziare Lunedì 28 settembre, comincerà Mercoledì 23/09/2015;</w:t>
      </w:r>
    </w:p>
    <w:p w:rsidR="00585921" w:rsidRPr="00906C67" w:rsidRDefault="00585921" w:rsidP="000705FC">
      <w:pPr>
        <w:jc w:val="both"/>
        <w:rPr>
          <w:sz w:val="22"/>
          <w:szCs w:val="24"/>
        </w:rPr>
      </w:pPr>
      <w:r w:rsidRPr="00906C67">
        <w:rPr>
          <w:sz w:val="22"/>
          <w:szCs w:val="24"/>
        </w:rPr>
        <w:t xml:space="preserve">che per questo sarà necessario iniziare i doppi turni a partire dalla data di mercoledì 23 settembre; </w:t>
      </w:r>
    </w:p>
    <w:p w:rsidR="00585921" w:rsidRPr="00906C67" w:rsidRDefault="00585921" w:rsidP="000705FC">
      <w:pPr>
        <w:jc w:val="both"/>
        <w:rPr>
          <w:sz w:val="22"/>
          <w:szCs w:val="24"/>
        </w:rPr>
      </w:pPr>
      <w:r w:rsidRPr="00906C67">
        <w:rPr>
          <w:sz w:val="22"/>
          <w:szCs w:val="24"/>
        </w:rPr>
        <w:t xml:space="preserve">che alla presenza della Prof.ssa Ferri, del Direttore Amm.vo e dei rappresentanti delle quinte classi, è stato sorteggiato l’ordine dei doppi turni tra i diversi corsi; </w:t>
      </w:r>
    </w:p>
    <w:p w:rsidR="00585921" w:rsidRPr="00906C67" w:rsidRDefault="00585921" w:rsidP="000705FC">
      <w:pPr>
        <w:jc w:val="both"/>
        <w:rPr>
          <w:sz w:val="22"/>
          <w:szCs w:val="24"/>
        </w:rPr>
      </w:pPr>
      <w:r w:rsidRPr="00906C67">
        <w:rPr>
          <w:sz w:val="22"/>
          <w:szCs w:val="24"/>
        </w:rPr>
        <w:t>che la successione sarà la seguente: corso F (23/09 - 29/09); corso C (30/09 – 06/10); corso A (07/10 – 13/10); corso D (14/10 – 20/10); corso B (21/10 – 27/10); corso L (28/10 – 03/11);</w:t>
      </w:r>
    </w:p>
    <w:p w:rsidR="00585921" w:rsidRPr="00906C67" w:rsidRDefault="00585921" w:rsidP="000705FC">
      <w:pPr>
        <w:jc w:val="both"/>
        <w:rPr>
          <w:sz w:val="22"/>
          <w:szCs w:val="24"/>
        </w:rPr>
      </w:pPr>
      <w:r w:rsidRPr="00906C67">
        <w:rPr>
          <w:sz w:val="22"/>
          <w:szCs w:val="24"/>
        </w:rPr>
        <w:t xml:space="preserve">che le classi coinvolte saranno </w:t>
      </w:r>
      <w:smartTag w:uri="urn:schemas-microsoft-com:office:smarttags" w:element="PersonName">
        <w:smartTagPr>
          <w:attr w:name="ProductID" w:val="la II"/>
        </w:smartTagPr>
        <w:r w:rsidRPr="00906C67">
          <w:rPr>
            <w:sz w:val="22"/>
            <w:szCs w:val="24"/>
          </w:rPr>
          <w:t>la II</w:t>
        </w:r>
      </w:smartTag>
      <w:r w:rsidRPr="00906C67">
        <w:rPr>
          <w:sz w:val="22"/>
          <w:szCs w:val="24"/>
        </w:rPr>
        <w:t xml:space="preserve">, </w:t>
      </w:r>
      <w:smartTag w:uri="urn:schemas-microsoft-com:office:smarttags" w:element="PersonName">
        <w:smartTagPr>
          <w:attr w:name="ProductID" w:val="la III"/>
        </w:smartTagPr>
        <w:r w:rsidRPr="00906C67">
          <w:rPr>
            <w:sz w:val="22"/>
            <w:szCs w:val="24"/>
          </w:rPr>
          <w:t>la III</w:t>
        </w:r>
      </w:smartTag>
      <w:r w:rsidRPr="00906C67">
        <w:rPr>
          <w:sz w:val="22"/>
          <w:szCs w:val="24"/>
        </w:rPr>
        <w:t xml:space="preserve">, </w:t>
      </w:r>
      <w:smartTag w:uri="urn:schemas-microsoft-com:office:smarttags" w:element="PersonName">
        <w:smartTagPr>
          <w:attr w:name="ProductID" w:val="la IV"/>
        </w:smartTagPr>
        <w:r w:rsidRPr="00906C67">
          <w:rPr>
            <w:sz w:val="22"/>
            <w:szCs w:val="24"/>
          </w:rPr>
          <w:t>la IV</w:t>
        </w:r>
      </w:smartTag>
      <w:r w:rsidRPr="00906C67">
        <w:rPr>
          <w:sz w:val="22"/>
          <w:szCs w:val="24"/>
        </w:rPr>
        <w:t xml:space="preserve"> e </w:t>
      </w:r>
      <w:smartTag w:uri="urn:schemas-microsoft-com:office:smarttags" w:element="PersonName">
        <w:smartTagPr>
          <w:attr w:name="ProductID" w:val="la V"/>
        </w:smartTagPr>
        <w:r w:rsidRPr="00906C67">
          <w:rPr>
            <w:sz w:val="22"/>
            <w:szCs w:val="24"/>
          </w:rPr>
          <w:t>la V</w:t>
        </w:r>
      </w:smartTag>
      <w:r w:rsidRPr="00906C67">
        <w:rPr>
          <w:sz w:val="22"/>
          <w:szCs w:val="24"/>
        </w:rPr>
        <w:t xml:space="preserve"> di ogni corso;</w:t>
      </w:r>
    </w:p>
    <w:p w:rsidR="00585921" w:rsidRPr="00906C67" w:rsidRDefault="00585921" w:rsidP="000705FC">
      <w:pPr>
        <w:jc w:val="both"/>
        <w:rPr>
          <w:sz w:val="22"/>
          <w:szCs w:val="24"/>
        </w:rPr>
      </w:pPr>
      <w:r w:rsidRPr="00906C67">
        <w:rPr>
          <w:sz w:val="22"/>
          <w:szCs w:val="24"/>
        </w:rPr>
        <w:t xml:space="preserve">che l’orario pomeridiano sarà il seguente: 15.00-15.50; 15.50-16.40; 16.40-17.30; 17.30-18.20; 18.20-19.10 e che non ci saranno giornate con sei ore; </w:t>
      </w:r>
    </w:p>
    <w:p w:rsidR="00585921" w:rsidRPr="00906C67" w:rsidRDefault="00585921" w:rsidP="000705FC">
      <w:pPr>
        <w:jc w:val="both"/>
        <w:rPr>
          <w:sz w:val="22"/>
          <w:szCs w:val="24"/>
        </w:rPr>
      </w:pPr>
      <w:r w:rsidRPr="00906C67">
        <w:rPr>
          <w:sz w:val="22"/>
          <w:szCs w:val="24"/>
        </w:rPr>
        <w:t>che i pendolari che dovessero avere particolari esigenze le faranno presenti, per iscritto in Presidenza, che fornirà le adeguate risposte.</w:t>
      </w:r>
    </w:p>
    <w:p w:rsidR="00585921" w:rsidRPr="00906C67" w:rsidRDefault="00585921" w:rsidP="000705FC">
      <w:pPr>
        <w:jc w:val="both"/>
        <w:rPr>
          <w:sz w:val="22"/>
          <w:szCs w:val="24"/>
        </w:rPr>
      </w:pPr>
      <w:r w:rsidRPr="00906C67">
        <w:rPr>
          <w:sz w:val="22"/>
          <w:szCs w:val="24"/>
        </w:rPr>
        <w:t xml:space="preserve">Si ringraziano le famiglie, gli alunni e le alunne, il personale docente e ATA per la collaborazione e si ricorda che i disagi di questi giorni sono necessari per il miglioramento qualitativo degli ambienti di lavoro. </w:t>
      </w:r>
    </w:p>
    <w:p w:rsidR="00585921" w:rsidRDefault="00585921" w:rsidP="000705FC">
      <w:pPr>
        <w:jc w:val="center"/>
        <w:rPr>
          <w:sz w:val="22"/>
          <w:szCs w:val="24"/>
        </w:rPr>
      </w:pPr>
    </w:p>
    <w:p w:rsidR="00585921" w:rsidRPr="00906C67" w:rsidRDefault="00585921" w:rsidP="000705FC">
      <w:pPr>
        <w:jc w:val="center"/>
        <w:rPr>
          <w:sz w:val="22"/>
          <w:szCs w:val="24"/>
        </w:rPr>
      </w:pPr>
      <w:r w:rsidRPr="00906C67">
        <w:rPr>
          <w:sz w:val="22"/>
          <w:szCs w:val="24"/>
        </w:rPr>
        <w:t>Il Dirigente Scolastico</w:t>
      </w:r>
    </w:p>
    <w:p w:rsidR="00585921" w:rsidRPr="00906C67" w:rsidRDefault="00585921" w:rsidP="000705FC">
      <w:pPr>
        <w:jc w:val="center"/>
        <w:rPr>
          <w:sz w:val="22"/>
          <w:szCs w:val="24"/>
        </w:rPr>
      </w:pPr>
      <w:r w:rsidRPr="00906C67">
        <w:rPr>
          <w:sz w:val="22"/>
          <w:szCs w:val="24"/>
        </w:rPr>
        <w:t>Prof. Giuseppe Trecca</w:t>
      </w:r>
      <w:bookmarkStart w:id="0" w:name="_GoBack"/>
      <w:bookmarkEnd w:id="0"/>
    </w:p>
    <w:sectPr w:rsidR="00585921" w:rsidRPr="00906C67" w:rsidSect="00584100">
      <w:headerReference w:type="first" r:id="rId7"/>
      <w:footerReference w:type="first" r:id="rId8"/>
      <w:pgSz w:w="11906" w:h="16838" w:code="9"/>
      <w:pgMar w:top="1418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5921" w:rsidRDefault="00585921">
      <w:r>
        <w:separator/>
      </w:r>
    </w:p>
  </w:endnote>
  <w:endnote w:type="continuationSeparator" w:id="0">
    <w:p w:rsidR="00585921" w:rsidRDefault="005859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5921" w:rsidRDefault="0058592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5921" w:rsidRDefault="00585921">
      <w:r>
        <w:separator/>
      </w:r>
    </w:p>
  </w:footnote>
  <w:footnote w:type="continuationSeparator" w:id="0">
    <w:p w:rsidR="00585921" w:rsidRDefault="005859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5921" w:rsidRDefault="00585921" w:rsidP="00D63B27">
    <w:pPr>
      <w:pStyle w:val="Header"/>
      <w:jc w:val="cent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10" o:spid="_x0000_s2049" type="#_x0000_t75" alt="Carta_Int" style="position:absolute;left:0;text-align:left;margin-left:0;margin-top:-.55pt;width:54pt;height:54pt;z-index:-251657216;visibility:visible;mso-position-horizontal:center" wrapcoords="-300 0 -300 21300 21600 21300 21600 0 -300 0" o:allowoverlap="f">
          <v:imagedata r:id="rId1" o:title=""/>
          <w10:wrap type="tight"/>
        </v:shape>
      </w:pict>
    </w:r>
    <w:r>
      <w:rPr>
        <w:noProof/>
      </w:rPr>
      <w:pict>
        <v:shape id="Immagine 1" o:spid="_x0000_s2050" type="#_x0000_t75" style="position:absolute;left:0;text-align:left;margin-left:477pt;margin-top:106.9pt;width:69.4pt;height:47.8pt;z-index:251655168;visibility:visible;mso-wrap-distance-left:0;mso-wrap-distance-right:0;mso-position-horizontal-relative:page;mso-position-vertical-relative:page">
          <v:imagedata r:id="rId2" o:title=""/>
          <w10:wrap type="square" anchorx="page" anchory="page"/>
          <w10:anchorlock/>
        </v:shape>
      </w:pict>
    </w:r>
  </w:p>
  <w:p w:rsidR="00585921" w:rsidRDefault="00585921">
    <w:pPr>
      <w:pStyle w:val="Header"/>
    </w:pPr>
    <w:r>
      <w:rPr>
        <w:noProof/>
      </w:rPr>
      <w:pict>
        <v:shape id="Immagine 5" o:spid="_x0000_s2051" type="#_x0000_t75" style="position:absolute;margin-left:324pt;margin-top:61.9pt;width:148.6pt;height:87.05pt;z-index:251658240;visibility:visible;mso-wrap-distance-left:0;mso-wrap-distance-right:0;mso-position-horizontal-relative:page;mso-position-vertical-relative:page">
          <v:imagedata r:id="rId3" o:title=""/>
          <w10:wrap type="square" anchorx="page" anchory="page"/>
        </v:shape>
      </w:pict>
    </w:r>
  </w:p>
  <w:p w:rsidR="00585921" w:rsidRPr="0036598E" w:rsidRDefault="00585921" w:rsidP="0036598E">
    <w:pPr>
      <w:pStyle w:val="Header"/>
      <w:jc w:val="center"/>
    </w:pPr>
    <w:r>
      <w:rPr>
        <w:noProof/>
      </w:rPr>
      <w:pict>
        <v:shape id="Immagine 2" o:spid="_x0000_s2052" type="#_x0000_t75" style="position:absolute;left:0;text-align:left;margin-left:63pt;margin-top:4.1pt;width:132.2pt;height:63.5pt;z-index:251656192;visibility:visible">
          <v:imagedata r:id="rId4" o:title=""/>
          <w10:wrap type="square"/>
        </v:shape>
      </w:pict>
    </w:r>
  </w:p>
  <w:p w:rsidR="00585921" w:rsidRDefault="00585921">
    <w:pPr>
      <w:pStyle w:val="Header"/>
    </w:pPr>
  </w:p>
  <w:p w:rsidR="00585921" w:rsidRDefault="00585921">
    <w:pPr>
      <w:pStyle w:val="Header"/>
    </w:pPr>
    <w:r>
      <w:rPr>
        <w:noProof/>
      </w:rPr>
      <w:pict>
        <v:shape id="Immagine 3" o:spid="_x0000_s2053" type="#_x0000_t75" style="position:absolute;margin-left:36pt;margin-top:97.9pt;width:51.7pt;height:56.3pt;z-index:251657216;visibility:visible;mso-wrap-distance-left:0;mso-wrap-distance-right:0;mso-position-horizontal-relative:page;mso-position-vertical-relative:page">
          <v:imagedata r:id="rId5" o:title=""/>
          <w10:wrap type="square" anchorx="page" anchory="page"/>
        </v:shape>
      </w:pict>
    </w:r>
  </w:p>
  <w:p w:rsidR="00585921" w:rsidRDefault="00585921">
    <w:pPr>
      <w:pStyle w:val="Header"/>
    </w:pPr>
  </w:p>
  <w:p w:rsidR="00585921" w:rsidRDefault="00585921" w:rsidP="007006F9">
    <w:pPr>
      <w:pStyle w:val="Default"/>
      <w:framePr w:w="11671" w:wrap="auto" w:vAnchor="page" w:hAnchor="page" w:x="181" w:y="2859"/>
      <w:jc w:val="center"/>
      <w:rPr>
        <w:rFonts w:ascii="Calibri" w:hAnsi="Calibri" w:cs="Calibri"/>
        <w:sz w:val="22"/>
        <w:szCs w:val="22"/>
      </w:rPr>
    </w:pPr>
    <w:r>
      <w:rPr>
        <w:noProof/>
      </w:rPr>
      <w:pict>
        <v:shape id="Immagine 11" o:spid="_x0000_s2054" type="#_x0000_t75" style="position:absolute;left:0;text-align:left;margin-left:81pt;margin-top:9pt;width:387.6pt;height:4.2pt;z-index:251660288;visibility:visible">
          <v:imagedata r:id="rId6" o:title=""/>
          <w10:wrap type="square"/>
        </v:shape>
      </w:pict>
    </w:r>
  </w:p>
  <w:p w:rsidR="00585921" w:rsidRDefault="00585921" w:rsidP="00F04EEA">
    <w:pPr>
      <w:pStyle w:val="Default"/>
      <w:framePr w:w="11671" w:wrap="auto" w:vAnchor="page" w:hAnchor="page" w:x="181" w:y="2859"/>
    </w:pPr>
  </w:p>
  <w:p w:rsidR="00585921" w:rsidRDefault="0058592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92C94"/>
    <w:multiLevelType w:val="hybridMultilevel"/>
    <w:tmpl w:val="9AA0561E"/>
    <w:lvl w:ilvl="0" w:tplc="FAD6936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stylePaneFormatFilter w:val="3F01"/>
  <w:defaultTabStop w:val="708"/>
  <w:hyphenationZone w:val="283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57A2E"/>
    <w:rsid w:val="00031B9B"/>
    <w:rsid w:val="000705FC"/>
    <w:rsid w:val="000C3B09"/>
    <w:rsid w:val="001011A1"/>
    <w:rsid w:val="00134C27"/>
    <w:rsid w:val="00191F89"/>
    <w:rsid w:val="00220F45"/>
    <w:rsid w:val="0028031B"/>
    <w:rsid w:val="002C1606"/>
    <w:rsid w:val="002D6EDE"/>
    <w:rsid w:val="003317F5"/>
    <w:rsid w:val="0036598E"/>
    <w:rsid w:val="003674C7"/>
    <w:rsid w:val="003876A0"/>
    <w:rsid w:val="00450787"/>
    <w:rsid w:val="00480C0E"/>
    <w:rsid w:val="00483A8F"/>
    <w:rsid w:val="0048781F"/>
    <w:rsid w:val="004A20F6"/>
    <w:rsid w:val="004C1E27"/>
    <w:rsid w:val="004E7917"/>
    <w:rsid w:val="005026CE"/>
    <w:rsid w:val="00544C09"/>
    <w:rsid w:val="00584100"/>
    <w:rsid w:val="005841D2"/>
    <w:rsid w:val="00585921"/>
    <w:rsid w:val="005939A6"/>
    <w:rsid w:val="005B280C"/>
    <w:rsid w:val="005E38BB"/>
    <w:rsid w:val="0061594E"/>
    <w:rsid w:val="00632FE9"/>
    <w:rsid w:val="00646D70"/>
    <w:rsid w:val="006A3C9A"/>
    <w:rsid w:val="006E10A7"/>
    <w:rsid w:val="007006F9"/>
    <w:rsid w:val="007325F8"/>
    <w:rsid w:val="00757A2E"/>
    <w:rsid w:val="007B2A6A"/>
    <w:rsid w:val="007C78BD"/>
    <w:rsid w:val="007F7124"/>
    <w:rsid w:val="008B0C98"/>
    <w:rsid w:val="008F14DB"/>
    <w:rsid w:val="008F662A"/>
    <w:rsid w:val="00906C67"/>
    <w:rsid w:val="009142FE"/>
    <w:rsid w:val="009355E2"/>
    <w:rsid w:val="009368B3"/>
    <w:rsid w:val="0095270C"/>
    <w:rsid w:val="00972297"/>
    <w:rsid w:val="00981104"/>
    <w:rsid w:val="00A14666"/>
    <w:rsid w:val="00A23651"/>
    <w:rsid w:val="00A24845"/>
    <w:rsid w:val="00A304B9"/>
    <w:rsid w:val="00A309EB"/>
    <w:rsid w:val="00AE4009"/>
    <w:rsid w:val="00AE5ED0"/>
    <w:rsid w:val="00B36204"/>
    <w:rsid w:val="00B40D0E"/>
    <w:rsid w:val="00B47919"/>
    <w:rsid w:val="00B72DA0"/>
    <w:rsid w:val="00B81B76"/>
    <w:rsid w:val="00BF43C4"/>
    <w:rsid w:val="00C26E16"/>
    <w:rsid w:val="00C57420"/>
    <w:rsid w:val="00C624B0"/>
    <w:rsid w:val="00C70908"/>
    <w:rsid w:val="00CA7B38"/>
    <w:rsid w:val="00D003FA"/>
    <w:rsid w:val="00D63B27"/>
    <w:rsid w:val="00DB34DE"/>
    <w:rsid w:val="00DF57A4"/>
    <w:rsid w:val="00F04EEA"/>
    <w:rsid w:val="00F25833"/>
    <w:rsid w:val="00F26A0A"/>
    <w:rsid w:val="00F50FCA"/>
    <w:rsid w:val="00FB1A09"/>
    <w:rsid w:val="00FF1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7B38"/>
    <w:pPr>
      <w:spacing w:line="360" w:lineRule="auto"/>
    </w:pPr>
    <w:rPr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A3C9A"/>
    <w:pPr>
      <w:keepNext/>
      <w:jc w:val="center"/>
      <w:outlineLvl w:val="0"/>
    </w:pPr>
    <w:rPr>
      <w:b/>
      <w:bCs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A3C9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A3C9A"/>
    <w:rPr>
      <w:rFonts w:cs="Times New Roman"/>
      <w:b/>
      <w:sz w:val="24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6A3C9A"/>
    <w:rPr>
      <w:rFonts w:ascii="Calibri" w:hAnsi="Calibri" w:cs="Times New Roman"/>
      <w:b/>
      <w:sz w:val="28"/>
    </w:rPr>
  </w:style>
  <w:style w:type="paragraph" w:styleId="Header">
    <w:name w:val="header"/>
    <w:basedOn w:val="Normal"/>
    <w:link w:val="HeaderChar"/>
    <w:uiPriority w:val="99"/>
    <w:rsid w:val="004A20F6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4A20F6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757A2E"/>
    <w:rPr>
      <w:rFonts w:cs="Times New Roman"/>
    </w:rPr>
  </w:style>
  <w:style w:type="paragraph" w:customStyle="1" w:styleId="Default">
    <w:name w:val="Default"/>
    <w:uiPriority w:val="99"/>
    <w:rsid w:val="004A20F6"/>
    <w:pPr>
      <w:widowControl w:val="0"/>
      <w:autoSpaceDE w:val="0"/>
      <w:autoSpaceDN w:val="0"/>
      <w:adjustRightInd w:val="0"/>
      <w:spacing w:line="360" w:lineRule="auto"/>
    </w:pPr>
    <w:rPr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4A20F6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6A3C9A"/>
    <w:rPr>
      <w:b/>
      <w:bCs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6A3C9A"/>
    <w:rPr>
      <w:rFonts w:cs="Times New Roman"/>
      <w:b/>
      <w:sz w:val="24"/>
    </w:rPr>
  </w:style>
  <w:style w:type="paragraph" w:styleId="BalloonText">
    <w:name w:val="Balloon Text"/>
    <w:basedOn w:val="Normal"/>
    <w:link w:val="BalloonTextChar"/>
    <w:uiPriority w:val="99"/>
    <w:rsid w:val="009142FE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9142FE"/>
    <w:rPr>
      <w:rFonts w:ascii="Tahoma" w:hAnsi="Tahoma"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97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7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rigente\Desktop\G.%20TRECCA%2006%2008%202015\Liceo%20Artistio%20Perugini\Carta%20intestata\COMUNICAZION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COMUNICAZIONI</Template>
  <TotalTime>11</TotalTime>
  <Pages>1</Pages>
  <Words>233</Words>
  <Characters>1334</Characters>
  <Application>Microsoft Office Outlook</Application>
  <DocSecurity>0</DocSecurity>
  <Lines>0</Lines>
  <Paragraphs>0</Paragraphs>
  <ScaleCrop>false</ScaleCrop>
  <Company>Hewlett-Packard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dirigente</dc:creator>
  <cp:keywords/>
  <dc:description/>
  <cp:lastModifiedBy>ll</cp:lastModifiedBy>
  <cp:revision>3</cp:revision>
  <cp:lastPrinted>2015-09-21T08:20:00Z</cp:lastPrinted>
  <dcterms:created xsi:type="dcterms:W3CDTF">2015-09-21T08:30:00Z</dcterms:created>
  <dcterms:modified xsi:type="dcterms:W3CDTF">2015-09-21T08:31:00Z</dcterms:modified>
</cp:coreProperties>
</file>