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030" w:rsidRPr="00046030" w:rsidRDefault="00046030" w:rsidP="00046030">
      <w:pPr>
        <w:rPr>
          <w:rFonts w:ascii="Times New Roman" w:hAnsi="Times New Roman" w:cs="Times New Roman"/>
          <w:b/>
          <w:i/>
          <w:sz w:val="28"/>
          <w:szCs w:val="24"/>
        </w:rPr>
      </w:pPr>
      <w:r w:rsidRPr="00046030">
        <w:rPr>
          <w:rFonts w:ascii="Times New Roman" w:hAnsi="Times New Roman" w:cs="Times New Roman"/>
          <w:b/>
          <w:i/>
          <w:sz w:val="28"/>
          <w:szCs w:val="24"/>
        </w:rPr>
        <w:t xml:space="preserve">Rendicontazione attività svolta nell’a.s. 2015/2016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jc w:val="both"/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i/>
          <w:szCs w:val="24"/>
        </w:rPr>
        <w:t>La presente scheda, compilata per ogni attività svolta dal docente,  varierà a seconda dell’attività o del Progetto svolto e le voci sotto indicate sono</w:t>
      </w:r>
      <w:r w:rsidR="00DC35F8">
        <w:rPr>
          <w:rFonts w:ascii="Times New Roman" w:hAnsi="Times New Roman" w:cs="Times New Roman"/>
          <w:i/>
          <w:szCs w:val="24"/>
        </w:rPr>
        <w:t xml:space="preserve"> </w:t>
      </w:r>
      <w:r w:rsidRPr="00972225">
        <w:rPr>
          <w:rFonts w:ascii="Times New Roman" w:hAnsi="Times New Roman" w:cs="Times New Roman"/>
          <w:i/>
          <w:szCs w:val="24"/>
        </w:rPr>
        <w:t xml:space="preserve">orientative. </w:t>
      </w:r>
    </w:p>
    <w:p w:rsidR="00046030" w:rsidRPr="00972225" w:rsidRDefault="00046030" w:rsidP="00046030">
      <w:pPr>
        <w:jc w:val="both"/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i/>
          <w:szCs w:val="24"/>
        </w:rPr>
        <w:t>Ogni docente segnalerà gli indicatori che riterrà più idonei a dimostrare l’at</w:t>
      </w:r>
      <w:r>
        <w:rPr>
          <w:rFonts w:ascii="Times New Roman" w:hAnsi="Times New Roman" w:cs="Times New Roman"/>
          <w:i/>
          <w:szCs w:val="24"/>
        </w:rPr>
        <w:t>tività svolta e la sua valenza.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Docente</w:t>
      </w:r>
      <w:r w:rsidRPr="00972225">
        <w:rPr>
          <w:rFonts w:ascii="Times New Roman" w:hAnsi="Times New Roman" w:cs="Times New Roman"/>
          <w:szCs w:val="24"/>
        </w:rPr>
        <w:t>: _________________________________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Attività svolta</w:t>
      </w:r>
      <w:r w:rsidRPr="00972225">
        <w:rPr>
          <w:rFonts w:ascii="Times New Roman" w:hAnsi="Times New Roman" w:cs="Times New Roman"/>
          <w:szCs w:val="24"/>
        </w:rPr>
        <w:t xml:space="preserve">: 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Docenti coinvolti e ore impegnate</w:t>
      </w:r>
      <w:r w:rsidRPr="00972225">
        <w:rPr>
          <w:rFonts w:ascii="Times New Roman" w:hAnsi="Times New Roman" w:cs="Times New Roman"/>
          <w:szCs w:val="24"/>
        </w:rPr>
        <w:t xml:space="preserve">: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Personale A.T.A. coinvolto e ore impegnate</w:t>
      </w:r>
      <w:r w:rsidRPr="00972225">
        <w:rPr>
          <w:rFonts w:ascii="Times New Roman" w:hAnsi="Times New Roman" w:cs="Times New Roman"/>
          <w:szCs w:val="24"/>
        </w:rPr>
        <w:t>: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Azioni svolte</w:t>
      </w:r>
      <w:r w:rsidRPr="00972225">
        <w:rPr>
          <w:rFonts w:ascii="Times New Roman" w:hAnsi="Times New Roman" w:cs="Times New Roman"/>
          <w:szCs w:val="24"/>
        </w:rPr>
        <w:t xml:space="preserve">: 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Indicatori del grado di svolgimento e realizzazione delle attività:</w:t>
      </w:r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  <w:r w:rsidRPr="00972225">
        <w:rPr>
          <w:rFonts w:ascii="Times New Roman" w:hAnsi="Times New Roman" w:cs="Times New Roman"/>
          <w:szCs w:val="24"/>
        </w:rPr>
        <w:t xml:space="preserve">inserire solo dati oggettivi: </w:t>
      </w:r>
      <w:r w:rsidRPr="00972225">
        <w:rPr>
          <w:rFonts w:ascii="Times New Roman" w:hAnsi="Times New Roman" w:cs="Times New Roman"/>
          <w:i/>
          <w:szCs w:val="24"/>
        </w:rPr>
        <w:t>(</w:t>
      </w:r>
      <w:r w:rsidR="00DC35F8" w:rsidRPr="00DC35F8">
        <w:rPr>
          <w:rFonts w:ascii="Times New Roman" w:hAnsi="Times New Roman" w:cs="Times New Roman"/>
          <w:i/>
          <w:sz w:val="22"/>
          <w:szCs w:val="24"/>
        </w:rPr>
        <w:t xml:space="preserve">Es.: </w:t>
      </w:r>
      <w:r w:rsidRPr="00DC35F8">
        <w:rPr>
          <w:rFonts w:ascii="Times New Roman" w:hAnsi="Times New Roman" w:cs="Times New Roman"/>
          <w:i/>
          <w:sz w:val="22"/>
          <w:szCs w:val="24"/>
        </w:rPr>
        <w:t>test di gradimento svolti su coloro che hanno usufruito dell’attività; docenti coordinati; alunni coinvolti;  Enti ed Istituzioni partner; articoli di giornali sull’attività svolta; finanziamenti ricevuti dalla scuola e da eventuali sponsor esterni; manifestazioni alle quali si è partecipato; premi vinti…)</w:t>
      </w:r>
      <w:r w:rsidRPr="00972225">
        <w:rPr>
          <w:rFonts w:ascii="Times New Roman" w:hAnsi="Times New Roman" w:cs="Times New Roman"/>
          <w:i/>
          <w:szCs w:val="24"/>
        </w:rPr>
        <w:t xml:space="preserve"> </w:t>
      </w:r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  <w:bookmarkStart w:id="0" w:name="_GoBack"/>
      <w:bookmarkEnd w:id="0"/>
    </w:p>
    <w:p w:rsidR="00046030" w:rsidRPr="00972225" w:rsidRDefault="00046030" w:rsidP="00046030">
      <w:pPr>
        <w:rPr>
          <w:rFonts w:ascii="Times New Roman" w:hAnsi="Times New Roman" w:cs="Times New Roman"/>
          <w:i/>
          <w:szCs w:val="24"/>
        </w:rPr>
      </w:pPr>
    </w:p>
    <w:p w:rsidR="00046030" w:rsidRDefault="00046030" w:rsidP="00046030">
      <w:pPr>
        <w:rPr>
          <w:rFonts w:ascii="Times New Roman" w:hAnsi="Times New Roman" w:cs="Times New Roman"/>
          <w:b/>
          <w:szCs w:val="24"/>
        </w:rPr>
      </w:pPr>
      <w:r w:rsidRPr="00972225">
        <w:rPr>
          <w:rFonts w:ascii="Times New Roman" w:hAnsi="Times New Roman" w:cs="Times New Roman"/>
          <w:b/>
          <w:szCs w:val="24"/>
        </w:rPr>
        <w:t>Relazione (max. 500 caratteri. Circa 10 righe):</w:t>
      </w:r>
    </w:p>
    <w:p w:rsidR="00046030" w:rsidRDefault="00046030" w:rsidP="00046030">
      <w:pPr>
        <w:rPr>
          <w:rFonts w:ascii="Times New Roman" w:hAnsi="Times New Roman" w:cs="Times New Roman"/>
          <w:b/>
          <w:szCs w:val="24"/>
        </w:rPr>
      </w:pPr>
    </w:p>
    <w:p w:rsidR="00046030" w:rsidRDefault="00046030" w:rsidP="00046030">
      <w:pPr>
        <w:rPr>
          <w:rFonts w:ascii="Times New Roman" w:hAnsi="Times New Roman" w:cs="Times New Roman"/>
          <w:b/>
          <w:szCs w:val="24"/>
        </w:rPr>
      </w:pP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szCs w:val="24"/>
        </w:rPr>
        <w:t>IL DOCENTE</w:t>
      </w: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</w:p>
    <w:p w:rsidR="00046030" w:rsidRPr="00972225" w:rsidRDefault="00046030" w:rsidP="00046030">
      <w:pPr>
        <w:jc w:val="center"/>
        <w:rPr>
          <w:rFonts w:ascii="Times New Roman" w:hAnsi="Times New Roman" w:cs="Times New Roman"/>
          <w:szCs w:val="24"/>
        </w:rPr>
      </w:pPr>
      <w:r w:rsidRPr="00972225">
        <w:rPr>
          <w:rFonts w:ascii="Times New Roman" w:hAnsi="Times New Roman" w:cs="Times New Roman"/>
          <w:szCs w:val="24"/>
        </w:rPr>
        <w:t>PROF. __________________________________________</w:t>
      </w:r>
    </w:p>
    <w:p w:rsidR="00046030" w:rsidRPr="00972225" w:rsidRDefault="00046030" w:rsidP="00046030">
      <w:pPr>
        <w:rPr>
          <w:rFonts w:ascii="Times New Roman" w:hAnsi="Times New Roman" w:cs="Times New Roman"/>
          <w:szCs w:val="24"/>
        </w:rPr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605A76" w:rsidRPr="00BD4952" w:rsidRDefault="00605A76" w:rsidP="00BD4952">
      <w:pPr>
        <w:ind w:firstLine="708"/>
        <w:jc w:val="both"/>
      </w:pPr>
    </w:p>
    <w:p w:rsidR="003471F2" w:rsidRPr="00BD4952" w:rsidRDefault="003471F2" w:rsidP="00BD4952">
      <w:pPr>
        <w:rPr>
          <w:u w:val="single"/>
        </w:rPr>
      </w:pPr>
    </w:p>
    <w:p w:rsidR="00880A2D" w:rsidRPr="00605A76" w:rsidRDefault="007938CA" w:rsidP="00BD4952">
      <w:r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</w:p>
    <w:sectPr w:rsidR="00880A2D" w:rsidRPr="00605A76" w:rsidSect="00BE6FE0">
      <w:headerReference w:type="first" r:id="rId8"/>
      <w:footerReference w:type="first" r:id="rId9"/>
      <w:pgSz w:w="11906" w:h="16838" w:code="9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9D1" w:rsidRDefault="00C449D1">
      <w:r>
        <w:separator/>
      </w:r>
    </w:p>
  </w:endnote>
  <w:endnote w:type="continuationSeparator" w:id="0">
    <w:p w:rsidR="00C449D1" w:rsidRDefault="00C4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OzQlLPUAgAANgYAAA4AAAAAAAAAAAAAAAAALgIAAGRycy9l&#10;Mm9Eb2MueG1sUEsBAi0AFAAGAAgAAAAhAJRQaS/fAAAADQEAAA8AAAAAAAAAAAAAAAAALgUAAGRy&#10;cy9kb3ducmV2LnhtbFBLBQYAAAAABAAEAPMAAAA6Bg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</w:rPr>
      <w:t>Istituto Istruzi</w:t>
    </w:r>
    <w:r w:rsidR="00A304B9">
      <w:rPr>
        <w:b/>
        <w:color w:val="000080"/>
        <w:sz w:val="20"/>
      </w:rPr>
      <w:t xml:space="preserve">one Secondaria Superiore “Lanza - </w:t>
    </w:r>
    <w:r w:rsidR="004A20F6" w:rsidRPr="0040769C">
      <w:rPr>
        <w:b/>
        <w:color w:val="000080"/>
        <w:sz w:val="20"/>
      </w:rPr>
      <w:t>Perugini”</w:t>
    </w:r>
    <w:r w:rsidR="004A20F6">
      <w:rPr>
        <w:b/>
        <w:color w:val="000080"/>
        <w:sz w:val="20"/>
      </w:rPr>
      <w:t xml:space="preserve">  </w:t>
    </w:r>
  </w:p>
  <w:p w:rsidR="004A20F6" w:rsidRDefault="00C449D1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1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7D1C44" w:rsidP="007D1C44">
    <w:pPr>
      <w:widowControl w:val="0"/>
      <w:tabs>
        <w:tab w:val="left" w:pos="1027"/>
      </w:tabs>
      <w:autoSpaceDE w:val="0"/>
      <w:autoSpaceDN w:val="0"/>
      <w:adjustRightInd w:val="0"/>
      <w:spacing w:line="200" w:lineRule="exact"/>
      <w:rPr>
        <w:b/>
        <w:color w:val="000080"/>
        <w:sz w:val="16"/>
        <w:szCs w:val="16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392785D8" wp14:editId="3C466FD5">
              <wp:simplePos x="0" y="0"/>
              <wp:positionH relativeFrom="page">
                <wp:posOffset>4088765</wp:posOffset>
              </wp:positionH>
              <wp:positionV relativeFrom="page">
                <wp:posOffset>9890760</wp:posOffset>
              </wp:positionV>
              <wp:extent cx="3122930" cy="277495"/>
              <wp:effectExtent l="0" t="0" r="1270" b="825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3" w:history="1">
                            <w:r w:rsidRPr="00546E6D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Pr="00546E6D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Pr="00546E6D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2"/>
                                <w:sz w:val="18"/>
                                <w:szCs w:val="18"/>
                                <w:lang w:val="en-US"/>
                              </w:rPr>
                              <w:t>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21.95pt;margin-top:778.8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4" w:history="1">
                      <w:r w:rsidRPr="00546E6D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Pr="00546E6D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Pr="00546E6D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Pr="00546E6D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Pr="00546E6D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Pr="00546E6D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Pr="00546E6D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Pr="00546E6D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Pr="00546E6D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2"/>
                          <w:sz w:val="18"/>
                          <w:szCs w:val="18"/>
                          <w:lang w:val="en-US"/>
                        </w:rPr>
                        <w:t>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48978550" wp14:editId="77E22161">
              <wp:simplePos x="0" y="0"/>
              <wp:positionH relativeFrom="page">
                <wp:posOffset>344805</wp:posOffset>
              </wp:positionH>
              <wp:positionV relativeFrom="page">
                <wp:posOffset>9890760</wp:posOffset>
              </wp:positionV>
              <wp:extent cx="3478530" cy="466090"/>
              <wp:effectExtent l="0" t="0" r="7620" b="1016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71122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27" type="#_x0000_t202" style="position:absolute;margin-left:27.15pt;margin-top:778.8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71122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/>
        <w:color w:val="000080"/>
        <w:sz w:val="16"/>
        <w:szCs w:val="16"/>
      </w:rPr>
      <w:tab/>
    </w:r>
  </w:p>
  <w:p w:rsidR="004A20F6" w:rsidRDefault="004A20F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9D1" w:rsidRDefault="00C449D1">
      <w:r>
        <w:separator/>
      </w:r>
    </w:p>
  </w:footnote>
  <w:footnote w:type="continuationSeparator" w:id="0">
    <w:p w:rsidR="00C449D1" w:rsidRDefault="00C449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1322070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4122420</wp:posOffset>
          </wp:positionH>
          <wp:positionV relativeFrom="page">
            <wp:posOffset>826770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Pr="0036598E" w:rsidRDefault="00842EFD" w:rsidP="0036598E">
    <w:pPr>
      <w:pStyle w:val="Intestazione"/>
      <w:jc w:val="cent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17912433" wp14:editId="36266602">
          <wp:simplePos x="0" y="0"/>
          <wp:positionH relativeFrom="column">
            <wp:posOffset>800100</wp:posOffset>
          </wp:positionH>
          <wp:positionV relativeFrom="paragraph">
            <wp:posOffset>109855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581DEEE9" wp14:editId="0F63486C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E0A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E604A"/>
    <w:multiLevelType w:val="hybridMultilevel"/>
    <w:tmpl w:val="3FD41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87354"/>
    <w:multiLevelType w:val="hybridMultilevel"/>
    <w:tmpl w:val="FD6CA1B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406DF3"/>
    <w:multiLevelType w:val="hybridMultilevel"/>
    <w:tmpl w:val="87CAEA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2953A0"/>
    <w:multiLevelType w:val="hybridMultilevel"/>
    <w:tmpl w:val="EE0CD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57362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CDC7365"/>
    <w:multiLevelType w:val="hybridMultilevel"/>
    <w:tmpl w:val="E3188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BF6094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772722"/>
    <w:multiLevelType w:val="hybridMultilevel"/>
    <w:tmpl w:val="DEB8C2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63180A"/>
    <w:multiLevelType w:val="hybridMultilevel"/>
    <w:tmpl w:val="E13A1C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5313D2"/>
    <w:multiLevelType w:val="multilevel"/>
    <w:tmpl w:val="0268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F663223"/>
    <w:multiLevelType w:val="hybridMultilevel"/>
    <w:tmpl w:val="4B54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6163FB"/>
    <w:multiLevelType w:val="singleLevel"/>
    <w:tmpl w:val="D1D8DED2"/>
    <w:lvl w:ilvl="0">
      <w:start w:val="1"/>
      <w:numFmt w:val="upperLetter"/>
      <w:pStyle w:val="Titolo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E3560D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5FA16EFF"/>
    <w:multiLevelType w:val="hybridMultilevel"/>
    <w:tmpl w:val="689E1586"/>
    <w:lvl w:ilvl="0" w:tplc="728273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>
    <w:nsid w:val="661F735C"/>
    <w:multiLevelType w:val="hybridMultilevel"/>
    <w:tmpl w:val="9B243AA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0911C0"/>
    <w:multiLevelType w:val="hybridMultilevel"/>
    <w:tmpl w:val="63345B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C21FE9"/>
    <w:multiLevelType w:val="hybridMultilevel"/>
    <w:tmpl w:val="1C8229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7"/>
  </w:num>
  <w:num w:numId="4">
    <w:abstractNumId w:val="3"/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</w:num>
  <w:num w:numId="8">
    <w:abstractNumId w:val="4"/>
  </w:num>
  <w:num w:numId="9">
    <w:abstractNumId w:val="10"/>
  </w:num>
  <w:num w:numId="10">
    <w:abstractNumId w:val="12"/>
  </w:num>
  <w:num w:numId="11">
    <w:abstractNumId w:val="13"/>
  </w:num>
  <w:num w:numId="12">
    <w:abstractNumId w:val="5"/>
  </w:num>
  <w:num w:numId="13">
    <w:abstractNumId w:val="1"/>
  </w:num>
  <w:num w:numId="14">
    <w:abstractNumId w:val="18"/>
  </w:num>
  <w:num w:numId="15">
    <w:abstractNumId w:val="11"/>
  </w:num>
  <w:num w:numId="16">
    <w:abstractNumId w:val="9"/>
  </w:num>
  <w:num w:numId="17">
    <w:abstractNumId w:val="17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030"/>
    <w:rsid w:val="00025926"/>
    <w:rsid w:val="000277CD"/>
    <w:rsid w:val="00044241"/>
    <w:rsid w:val="00045021"/>
    <w:rsid w:val="00046030"/>
    <w:rsid w:val="000470ED"/>
    <w:rsid w:val="000569F3"/>
    <w:rsid w:val="00062654"/>
    <w:rsid w:val="000764A8"/>
    <w:rsid w:val="00091FE3"/>
    <w:rsid w:val="000970C6"/>
    <w:rsid w:val="000A7A2A"/>
    <w:rsid w:val="000B1565"/>
    <w:rsid w:val="000B7DF5"/>
    <w:rsid w:val="000C3B09"/>
    <w:rsid w:val="000C6AFD"/>
    <w:rsid w:val="000E0335"/>
    <w:rsid w:val="000F2D99"/>
    <w:rsid w:val="0011546E"/>
    <w:rsid w:val="00127F50"/>
    <w:rsid w:val="00134C27"/>
    <w:rsid w:val="00146FF9"/>
    <w:rsid w:val="00155E8D"/>
    <w:rsid w:val="00160068"/>
    <w:rsid w:val="00170460"/>
    <w:rsid w:val="00171ADF"/>
    <w:rsid w:val="00175AE6"/>
    <w:rsid w:val="00176403"/>
    <w:rsid w:val="00177E14"/>
    <w:rsid w:val="00185195"/>
    <w:rsid w:val="00195AC3"/>
    <w:rsid w:val="001A5DD6"/>
    <w:rsid w:val="001A7454"/>
    <w:rsid w:val="001B343A"/>
    <w:rsid w:val="001B42D0"/>
    <w:rsid w:val="001D4F6C"/>
    <w:rsid w:val="001D6739"/>
    <w:rsid w:val="001D6D8E"/>
    <w:rsid w:val="001E1E9B"/>
    <w:rsid w:val="001E606C"/>
    <w:rsid w:val="001F28C8"/>
    <w:rsid w:val="001F2EA0"/>
    <w:rsid w:val="001F40EA"/>
    <w:rsid w:val="00200314"/>
    <w:rsid w:val="00217748"/>
    <w:rsid w:val="002212F5"/>
    <w:rsid w:val="00221994"/>
    <w:rsid w:val="00225044"/>
    <w:rsid w:val="00226CC5"/>
    <w:rsid w:val="00251B8A"/>
    <w:rsid w:val="00255F18"/>
    <w:rsid w:val="0025784D"/>
    <w:rsid w:val="0026050C"/>
    <w:rsid w:val="002677BD"/>
    <w:rsid w:val="0028031B"/>
    <w:rsid w:val="0028097B"/>
    <w:rsid w:val="00284006"/>
    <w:rsid w:val="002948A0"/>
    <w:rsid w:val="002956D9"/>
    <w:rsid w:val="002A028B"/>
    <w:rsid w:val="002C5AB5"/>
    <w:rsid w:val="002D58E9"/>
    <w:rsid w:val="002D6EDE"/>
    <w:rsid w:val="002D76AE"/>
    <w:rsid w:val="002E0174"/>
    <w:rsid w:val="00304C3F"/>
    <w:rsid w:val="00305D2E"/>
    <w:rsid w:val="00306F39"/>
    <w:rsid w:val="003471F2"/>
    <w:rsid w:val="0036598E"/>
    <w:rsid w:val="003674C7"/>
    <w:rsid w:val="00380CB6"/>
    <w:rsid w:val="00381191"/>
    <w:rsid w:val="00384F14"/>
    <w:rsid w:val="00386986"/>
    <w:rsid w:val="003875B5"/>
    <w:rsid w:val="003876A0"/>
    <w:rsid w:val="00393105"/>
    <w:rsid w:val="00395626"/>
    <w:rsid w:val="003B25A0"/>
    <w:rsid w:val="003B35EF"/>
    <w:rsid w:val="003C34E3"/>
    <w:rsid w:val="003C6BB0"/>
    <w:rsid w:val="003D5707"/>
    <w:rsid w:val="003D669D"/>
    <w:rsid w:val="003E1D2D"/>
    <w:rsid w:val="003E6881"/>
    <w:rsid w:val="003E68B7"/>
    <w:rsid w:val="003E7598"/>
    <w:rsid w:val="003F30F4"/>
    <w:rsid w:val="00405192"/>
    <w:rsid w:val="00410DAD"/>
    <w:rsid w:val="004113BF"/>
    <w:rsid w:val="00427541"/>
    <w:rsid w:val="00440184"/>
    <w:rsid w:val="004501B5"/>
    <w:rsid w:val="00450787"/>
    <w:rsid w:val="00451D35"/>
    <w:rsid w:val="00452B6E"/>
    <w:rsid w:val="00461EC8"/>
    <w:rsid w:val="00464D25"/>
    <w:rsid w:val="00480C0E"/>
    <w:rsid w:val="00493DB9"/>
    <w:rsid w:val="004A20F6"/>
    <w:rsid w:val="004A7274"/>
    <w:rsid w:val="004B18EB"/>
    <w:rsid w:val="004C1E27"/>
    <w:rsid w:val="004C4029"/>
    <w:rsid w:val="004D4625"/>
    <w:rsid w:val="004D649C"/>
    <w:rsid w:val="004E731A"/>
    <w:rsid w:val="004E7917"/>
    <w:rsid w:val="00501A8F"/>
    <w:rsid w:val="005026CE"/>
    <w:rsid w:val="0051253D"/>
    <w:rsid w:val="005232AB"/>
    <w:rsid w:val="00525513"/>
    <w:rsid w:val="00527C53"/>
    <w:rsid w:val="00546EF4"/>
    <w:rsid w:val="0055415F"/>
    <w:rsid w:val="0055571C"/>
    <w:rsid w:val="00560228"/>
    <w:rsid w:val="0056084A"/>
    <w:rsid w:val="0056269E"/>
    <w:rsid w:val="00566CDE"/>
    <w:rsid w:val="005677A0"/>
    <w:rsid w:val="0058115C"/>
    <w:rsid w:val="00584100"/>
    <w:rsid w:val="005841D2"/>
    <w:rsid w:val="00586EC7"/>
    <w:rsid w:val="00593497"/>
    <w:rsid w:val="005950D6"/>
    <w:rsid w:val="005A4928"/>
    <w:rsid w:val="005B280C"/>
    <w:rsid w:val="005C2908"/>
    <w:rsid w:val="005D7D82"/>
    <w:rsid w:val="005E4924"/>
    <w:rsid w:val="005E6E0B"/>
    <w:rsid w:val="006041F9"/>
    <w:rsid w:val="00605A76"/>
    <w:rsid w:val="00610218"/>
    <w:rsid w:val="0061048E"/>
    <w:rsid w:val="0061594E"/>
    <w:rsid w:val="00617410"/>
    <w:rsid w:val="006174D3"/>
    <w:rsid w:val="0062251C"/>
    <w:rsid w:val="00622A19"/>
    <w:rsid w:val="00625E33"/>
    <w:rsid w:val="006346DC"/>
    <w:rsid w:val="006361B0"/>
    <w:rsid w:val="0064165F"/>
    <w:rsid w:val="00643808"/>
    <w:rsid w:val="00644050"/>
    <w:rsid w:val="00647894"/>
    <w:rsid w:val="006527E1"/>
    <w:rsid w:val="00677EF5"/>
    <w:rsid w:val="006A097C"/>
    <w:rsid w:val="006A3C9A"/>
    <w:rsid w:val="006A61C2"/>
    <w:rsid w:val="006C315C"/>
    <w:rsid w:val="006F035D"/>
    <w:rsid w:val="006F3CD1"/>
    <w:rsid w:val="006F4024"/>
    <w:rsid w:val="006F6E66"/>
    <w:rsid w:val="007006F9"/>
    <w:rsid w:val="00711632"/>
    <w:rsid w:val="007176E8"/>
    <w:rsid w:val="0073370F"/>
    <w:rsid w:val="0074278F"/>
    <w:rsid w:val="0075051D"/>
    <w:rsid w:val="00753F4B"/>
    <w:rsid w:val="00757BD3"/>
    <w:rsid w:val="00760177"/>
    <w:rsid w:val="0076412F"/>
    <w:rsid w:val="007653AF"/>
    <w:rsid w:val="007656F6"/>
    <w:rsid w:val="00771A99"/>
    <w:rsid w:val="00775B0D"/>
    <w:rsid w:val="00776C77"/>
    <w:rsid w:val="00782407"/>
    <w:rsid w:val="007938CA"/>
    <w:rsid w:val="007B0EC4"/>
    <w:rsid w:val="007B0FB4"/>
    <w:rsid w:val="007B5E34"/>
    <w:rsid w:val="007C38C0"/>
    <w:rsid w:val="007C55E4"/>
    <w:rsid w:val="007C67F7"/>
    <w:rsid w:val="007C78BD"/>
    <w:rsid w:val="007D1C44"/>
    <w:rsid w:val="007D3A9D"/>
    <w:rsid w:val="007D4925"/>
    <w:rsid w:val="007E5316"/>
    <w:rsid w:val="007F2B14"/>
    <w:rsid w:val="007F7124"/>
    <w:rsid w:val="0080364E"/>
    <w:rsid w:val="008057BE"/>
    <w:rsid w:val="00840530"/>
    <w:rsid w:val="00842EFD"/>
    <w:rsid w:val="008466B7"/>
    <w:rsid w:val="00850483"/>
    <w:rsid w:val="00852234"/>
    <w:rsid w:val="00867EEC"/>
    <w:rsid w:val="0087199D"/>
    <w:rsid w:val="00880A2D"/>
    <w:rsid w:val="008835A7"/>
    <w:rsid w:val="0089792D"/>
    <w:rsid w:val="008A6D25"/>
    <w:rsid w:val="008C10CB"/>
    <w:rsid w:val="008D6A44"/>
    <w:rsid w:val="008F14DB"/>
    <w:rsid w:val="008F31CB"/>
    <w:rsid w:val="008F662A"/>
    <w:rsid w:val="009123FC"/>
    <w:rsid w:val="009142FE"/>
    <w:rsid w:val="00914ACA"/>
    <w:rsid w:val="00922A67"/>
    <w:rsid w:val="009355E2"/>
    <w:rsid w:val="009435C3"/>
    <w:rsid w:val="00944F62"/>
    <w:rsid w:val="0096019C"/>
    <w:rsid w:val="009677E6"/>
    <w:rsid w:val="00970890"/>
    <w:rsid w:val="00970FD8"/>
    <w:rsid w:val="00972297"/>
    <w:rsid w:val="00973A76"/>
    <w:rsid w:val="00982F6E"/>
    <w:rsid w:val="0098557F"/>
    <w:rsid w:val="009931ED"/>
    <w:rsid w:val="009C2A3B"/>
    <w:rsid w:val="009D63B2"/>
    <w:rsid w:val="009E14FD"/>
    <w:rsid w:val="009E5E12"/>
    <w:rsid w:val="009F62BB"/>
    <w:rsid w:val="00A00B16"/>
    <w:rsid w:val="00A06870"/>
    <w:rsid w:val="00A14666"/>
    <w:rsid w:val="00A16708"/>
    <w:rsid w:val="00A20863"/>
    <w:rsid w:val="00A24775"/>
    <w:rsid w:val="00A304B9"/>
    <w:rsid w:val="00A309EB"/>
    <w:rsid w:val="00A40A1E"/>
    <w:rsid w:val="00A47A68"/>
    <w:rsid w:val="00A52D48"/>
    <w:rsid w:val="00A54BE1"/>
    <w:rsid w:val="00A55D07"/>
    <w:rsid w:val="00A726C8"/>
    <w:rsid w:val="00A767C3"/>
    <w:rsid w:val="00A8394A"/>
    <w:rsid w:val="00A928FD"/>
    <w:rsid w:val="00A92D00"/>
    <w:rsid w:val="00AA210F"/>
    <w:rsid w:val="00AA2CCB"/>
    <w:rsid w:val="00AA2EF4"/>
    <w:rsid w:val="00AA632A"/>
    <w:rsid w:val="00AA7C60"/>
    <w:rsid w:val="00AC3E4E"/>
    <w:rsid w:val="00AD149C"/>
    <w:rsid w:val="00AD76E4"/>
    <w:rsid w:val="00AE1C70"/>
    <w:rsid w:val="00AE4009"/>
    <w:rsid w:val="00B03906"/>
    <w:rsid w:val="00B06B89"/>
    <w:rsid w:val="00B11E64"/>
    <w:rsid w:val="00B15454"/>
    <w:rsid w:val="00B159A5"/>
    <w:rsid w:val="00B16DC5"/>
    <w:rsid w:val="00B17E89"/>
    <w:rsid w:val="00B32568"/>
    <w:rsid w:val="00B409B3"/>
    <w:rsid w:val="00B46295"/>
    <w:rsid w:val="00B47236"/>
    <w:rsid w:val="00B47919"/>
    <w:rsid w:val="00B51C47"/>
    <w:rsid w:val="00B55F45"/>
    <w:rsid w:val="00B564BB"/>
    <w:rsid w:val="00B56924"/>
    <w:rsid w:val="00B63577"/>
    <w:rsid w:val="00B65743"/>
    <w:rsid w:val="00B67B09"/>
    <w:rsid w:val="00B72AE6"/>
    <w:rsid w:val="00B72DA0"/>
    <w:rsid w:val="00B761AB"/>
    <w:rsid w:val="00B76FF8"/>
    <w:rsid w:val="00B779B4"/>
    <w:rsid w:val="00B806AE"/>
    <w:rsid w:val="00B966EC"/>
    <w:rsid w:val="00BA0C38"/>
    <w:rsid w:val="00BB5436"/>
    <w:rsid w:val="00BD4952"/>
    <w:rsid w:val="00BE6FE0"/>
    <w:rsid w:val="00C27D1E"/>
    <w:rsid w:val="00C32918"/>
    <w:rsid w:val="00C36726"/>
    <w:rsid w:val="00C368FE"/>
    <w:rsid w:val="00C375C3"/>
    <w:rsid w:val="00C37778"/>
    <w:rsid w:val="00C42C53"/>
    <w:rsid w:val="00C449D1"/>
    <w:rsid w:val="00C57420"/>
    <w:rsid w:val="00C624B0"/>
    <w:rsid w:val="00C70908"/>
    <w:rsid w:val="00C70B59"/>
    <w:rsid w:val="00C73B49"/>
    <w:rsid w:val="00C80A8F"/>
    <w:rsid w:val="00C85AF5"/>
    <w:rsid w:val="00C875B6"/>
    <w:rsid w:val="00CC0EAE"/>
    <w:rsid w:val="00CC40F5"/>
    <w:rsid w:val="00CE50E1"/>
    <w:rsid w:val="00CE6794"/>
    <w:rsid w:val="00CE6BF4"/>
    <w:rsid w:val="00CF286C"/>
    <w:rsid w:val="00CF5B64"/>
    <w:rsid w:val="00D003FA"/>
    <w:rsid w:val="00D02D4A"/>
    <w:rsid w:val="00D0710F"/>
    <w:rsid w:val="00D13601"/>
    <w:rsid w:val="00D20297"/>
    <w:rsid w:val="00D237CB"/>
    <w:rsid w:val="00D25DCA"/>
    <w:rsid w:val="00D33A18"/>
    <w:rsid w:val="00D420BF"/>
    <w:rsid w:val="00D42D4C"/>
    <w:rsid w:val="00D4656F"/>
    <w:rsid w:val="00D4709F"/>
    <w:rsid w:val="00D50970"/>
    <w:rsid w:val="00D56A36"/>
    <w:rsid w:val="00D63B27"/>
    <w:rsid w:val="00D729C6"/>
    <w:rsid w:val="00D93890"/>
    <w:rsid w:val="00D95744"/>
    <w:rsid w:val="00DC35F8"/>
    <w:rsid w:val="00DD0D0F"/>
    <w:rsid w:val="00DE4027"/>
    <w:rsid w:val="00DE7BC4"/>
    <w:rsid w:val="00DF57A4"/>
    <w:rsid w:val="00E040F2"/>
    <w:rsid w:val="00E07F89"/>
    <w:rsid w:val="00E10988"/>
    <w:rsid w:val="00E15968"/>
    <w:rsid w:val="00E1624B"/>
    <w:rsid w:val="00E17665"/>
    <w:rsid w:val="00E2261B"/>
    <w:rsid w:val="00E26689"/>
    <w:rsid w:val="00E3398A"/>
    <w:rsid w:val="00E40A2C"/>
    <w:rsid w:val="00E45FB4"/>
    <w:rsid w:val="00E86F9C"/>
    <w:rsid w:val="00E97BAD"/>
    <w:rsid w:val="00EA4CD2"/>
    <w:rsid w:val="00EC2B06"/>
    <w:rsid w:val="00EC31F6"/>
    <w:rsid w:val="00EC7475"/>
    <w:rsid w:val="00ED5449"/>
    <w:rsid w:val="00ED72B7"/>
    <w:rsid w:val="00EE6B75"/>
    <w:rsid w:val="00EF19DF"/>
    <w:rsid w:val="00EF2E7E"/>
    <w:rsid w:val="00EF5908"/>
    <w:rsid w:val="00EF700B"/>
    <w:rsid w:val="00F04EEA"/>
    <w:rsid w:val="00F12BC0"/>
    <w:rsid w:val="00F224D5"/>
    <w:rsid w:val="00F4342B"/>
    <w:rsid w:val="00F459B6"/>
    <w:rsid w:val="00F543BB"/>
    <w:rsid w:val="00F636FC"/>
    <w:rsid w:val="00F64B73"/>
    <w:rsid w:val="00F76DE1"/>
    <w:rsid w:val="00F86907"/>
    <w:rsid w:val="00F8786E"/>
    <w:rsid w:val="00F91F82"/>
    <w:rsid w:val="00FA7691"/>
    <w:rsid w:val="00FB1641"/>
    <w:rsid w:val="00FB46B1"/>
    <w:rsid w:val="00FC3013"/>
    <w:rsid w:val="00FC60BE"/>
    <w:rsid w:val="00FD2952"/>
    <w:rsid w:val="00FE6FFF"/>
    <w:rsid w:val="00FF1A70"/>
    <w:rsid w:val="00FF2BAB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46030"/>
    <w:pPr>
      <w:spacing w:line="240" w:lineRule="auto"/>
    </w:pPr>
    <w:rPr>
      <w:rFonts w:ascii="Verdana" w:hAnsi="Verdana" w:cs="Arial"/>
      <w:sz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spacing w:line="360" w:lineRule="auto"/>
      <w:jc w:val="center"/>
      <w:outlineLvl w:val="0"/>
    </w:pPr>
    <w:rPr>
      <w:rFonts w:ascii="Times New Roman" w:hAnsi="Times New Roman" w:cs="Times New Roman"/>
      <w:b/>
      <w:bCs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spacing w:line="360" w:lineRule="auto"/>
      <w:ind w:right="-1"/>
      <w:jc w:val="both"/>
      <w:outlineLvl w:val="1"/>
    </w:pPr>
    <w:rPr>
      <w:rFonts w:ascii="Times New Roman" w:hAnsi="Times New Roman" w:cs="Times New Roman"/>
      <w:sz w:val="26"/>
      <w:lang w:eastAsia="it-IT"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 w:line="360" w:lineRule="auto"/>
      <w:outlineLvl w:val="3"/>
    </w:pPr>
    <w:rPr>
      <w:rFonts w:ascii="Calibri" w:hAnsi="Calibri" w:cs="Times New Roman"/>
      <w:b/>
      <w:bCs/>
      <w:sz w:val="28"/>
      <w:szCs w:val="28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spacing w:line="360" w:lineRule="auto"/>
      <w:ind w:right="567" w:firstLine="567"/>
      <w:jc w:val="both"/>
      <w:outlineLvl w:val="6"/>
    </w:pPr>
    <w:rPr>
      <w:rFonts w:ascii="Arial" w:hAnsi="Arial" w:cs="Times New Roman"/>
      <w:b/>
      <w:i/>
      <w:u w:val="single"/>
      <w:lang w:eastAsia="it-IT"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rFonts w:ascii="Times New Roman" w:hAnsi="Times New Roman" w:cs="Times New Roman"/>
      <w:b/>
      <w:i/>
      <w:sz w:val="22"/>
      <w:u w:val="single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pPr>
      <w:spacing w:line="360" w:lineRule="auto"/>
    </w:pPr>
    <w:rPr>
      <w:rFonts w:ascii="Times New Roman" w:hAnsi="Times New Roman" w:cs="Times New Roman"/>
      <w:b/>
      <w:bCs/>
      <w:szCs w:val="24"/>
      <w:lang w:eastAsia="it-IT"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pPr>
      <w:spacing w:line="360" w:lineRule="auto"/>
    </w:pPr>
    <w:rPr>
      <w:rFonts w:ascii="Tahoma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  <w:spacing w:line="360" w:lineRule="auto"/>
    </w:pPr>
    <w:rPr>
      <w:rFonts w:ascii="Times New Roman" w:hAnsi="Times New Roman" w:cs="Times New Roman"/>
      <w:szCs w:val="24"/>
      <w:lang w:eastAsia="ar-SA"/>
    </w:rPr>
  </w:style>
  <w:style w:type="paragraph" w:styleId="NormaleWeb">
    <w:name w:val="Normal (Web)"/>
    <w:basedOn w:val="Normale"/>
    <w:rsid w:val="00E040F2"/>
    <w:pPr>
      <w:spacing w:line="360" w:lineRule="auto"/>
      <w:ind w:firstLine="135"/>
      <w:jc w:val="both"/>
    </w:pPr>
    <w:rPr>
      <w:rFonts w:cs="Times New Roman"/>
      <w:sz w:val="20"/>
      <w:lang w:eastAsia="it-IT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rFonts w:ascii="Times New Roman" w:hAnsi="Times New Roman" w:cs="Times New Roman"/>
      <w:sz w:val="20"/>
      <w:lang w:eastAsia="it-IT" w:bidi="he-IL"/>
    </w:rPr>
  </w:style>
  <w:style w:type="paragraph" w:styleId="Corpodeltesto2">
    <w:name w:val="Body Text 2"/>
    <w:basedOn w:val="Normale"/>
    <w:link w:val="Corpodeltesto2Carattere"/>
    <w:rsid w:val="003C34E3"/>
    <w:pPr>
      <w:spacing w:line="360" w:lineRule="auto"/>
      <w:ind w:right="567"/>
      <w:jc w:val="both"/>
    </w:pPr>
    <w:rPr>
      <w:rFonts w:ascii="Times New Roman" w:hAnsi="Times New Roman" w:cs="Times New Roman"/>
      <w:b/>
      <w:sz w:val="26"/>
      <w:u w:val="single"/>
      <w:lang w:eastAsia="it-IT"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sz w:val="28"/>
      <w:szCs w:val="24"/>
      <w:lang w:eastAsia="it-IT"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lang w:eastAsia="it-IT"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46030"/>
    <w:pPr>
      <w:spacing w:line="240" w:lineRule="auto"/>
    </w:pPr>
    <w:rPr>
      <w:rFonts w:ascii="Verdana" w:hAnsi="Verdana" w:cs="Arial"/>
      <w:sz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spacing w:line="360" w:lineRule="auto"/>
      <w:jc w:val="center"/>
      <w:outlineLvl w:val="0"/>
    </w:pPr>
    <w:rPr>
      <w:rFonts w:ascii="Times New Roman" w:hAnsi="Times New Roman" w:cs="Times New Roman"/>
      <w:b/>
      <w:bCs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spacing w:line="360" w:lineRule="auto"/>
      <w:ind w:right="-1"/>
      <w:jc w:val="both"/>
      <w:outlineLvl w:val="1"/>
    </w:pPr>
    <w:rPr>
      <w:rFonts w:ascii="Times New Roman" w:hAnsi="Times New Roman" w:cs="Times New Roman"/>
      <w:sz w:val="26"/>
      <w:lang w:eastAsia="it-IT"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 w:line="360" w:lineRule="auto"/>
      <w:outlineLvl w:val="3"/>
    </w:pPr>
    <w:rPr>
      <w:rFonts w:ascii="Calibri" w:hAnsi="Calibri" w:cs="Times New Roman"/>
      <w:b/>
      <w:bCs/>
      <w:sz w:val="28"/>
      <w:szCs w:val="28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spacing w:line="360" w:lineRule="auto"/>
      <w:ind w:right="567" w:firstLine="567"/>
      <w:jc w:val="both"/>
      <w:outlineLvl w:val="6"/>
    </w:pPr>
    <w:rPr>
      <w:rFonts w:ascii="Arial" w:hAnsi="Arial" w:cs="Times New Roman"/>
      <w:b/>
      <w:i/>
      <w:u w:val="single"/>
      <w:lang w:eastAsia="it-IT"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rFonts w:ascii="Times New Roman" w:hAnsi="Times New Roman" w:cs="Times New Roman"/>
      <w:b/>
      <w:i/>
      <w:sz w:val="22"/>
      <w:u w:val="single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  <w:spacing w:line="360" w:lineRule="auto"/>
    </w:pPr>
    <w:rPr>
      <w:rFonts w:ascii="Times New Roman" w:hAnsi="Times New Roman" w:cs="Times New Roman"/>
      <w:szCs w:val="24"/>
      <w:lang w:eastAsia="it-IT"/>
    </w:r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pPr>
      <w:spacing w:line="360" w:lineRule="auto"/>
    </w:pPr>
    <w:rPr>
      <w:rFonts w:ascii="Times New Roman" w:hAnsi="Times New Roman" w:cs="Times New Roman"/>
      <w:b/>
      <w:bCs/>
      <w:szCs w:val="24"/>
      <w:lang w:eastAsia="it-IT"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pPr>
      <w:spacing w:line="360" w:lineRule="auto"/>
    </w:pPr>
    <w:rPr>
      <w:rFonts w:ascii="Tahoma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  <w:spacing w:line="360" w:lineRule="auto"/>
    </w:pPr>
    <w:rPr>
      <w:rFonts w:ascii="Times New Roman" w:hAnsi="Times New Roman" w:cs="Times New Roman"/>
      <w:szCs w:val="24"/>
      <w:lang w:eastAsia="ar-SA"/>
    </w:rPr>
  </w:style>
  <w:style w:type="paragraph" w:styleId="NormaleWeb">
    <w:name w:val="Normal (Web)"/>
    <w:basedOn w:val="Normale"/>
    <w:rsid w:val="00E040F2"/>
    <w:pPr>
      <w:spacing w:line="360" w:lineRule="auto"/>
      <w:ind w:firstLine="135"/>
      <w:jc w:val="both"/>
    </w:pPr>
    <w:rPr>
      <w:rFonts w:cs="Times New Roman"/>
      <w:sz w:val="20"/>
      <w:lang w:eastAsia="it-IT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rFonts w:ascii="Times New Roman" w:hAnsi="Times New Roman" w:cs="Times New Roman"/>
      <w:sz w:val="20"/>
      <w:lang w:eastAsia="it-IT" w:bidi="he-IL"/>
    </w:rPr>
  </w:style>
  <w:style w:type="paragraph" w:styleId="Corpodeltesto2">
    <w:name w:val="Body Text 2"/>
    <w:basedOn w:val="Normale"/>
    <w:link w:val="Corpodeltesto2Carattere"/>
    <w:rsid w:val="003C34E3"/>
    <w:pPr>
      <w:spacing w:line="360" w:lineRule="auto"/>
      <w:ind w:right="567"/>
      <w:jc w:val="both"/>
    </w:pPr>
    <w:rPr>
      <w:rFonts w:ascii="Times New Roman" w:hAnsi="Times New Roman" w:cs="Times New Roman"/>
      <w:b/>
      <w:sz w:val="26"/>
      <w:u w:val="single"/>
      <w:lang w:eastAsia="it-IT"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sz w:val="28"/>
      <w:szCs w:val="24"/>
      <w:lang w:eastAsia="it-IT"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spacing w:line="360" w:lineRule="auto"/>
      <w:jc w:val="center"/>
    </w:pPr>
    <w:rPr>
      <w:rFonts w:ascii="Times New Roman" w:hAnsi="Times New Roman" w:cs="Times New Roman"/>
      <w:lang w:eastAsia="it-IT"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1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78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4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0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68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57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08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3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736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97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0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006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98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6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622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tisticoperugini.com" TargetMode="External"/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http://www.artisticoperugini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rigente\Desktop\G.%20TRECCA%2025%2004%202016\Liceo%20Artistio%20Perugini\Carta%20intestata\CIRCOLARI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CIRCOLARI</Template>
  <TotalTime>7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1033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dirigente</dc:creator>
  <cp:lastModifiedBy>dirigente</cp:lastModifiedBy>
  <cp:revision>2</cp:revision>
  <cp:lastPrinted>2016-04-29T06:33:00Z</cp:lastPrinted>
  <dcterms:created xsi:type="dcterms:W3CDTF">2016-05-10T16:13:00Z</dcterms:created>
  <dcterms:modified xsi:type="dcterms:W3CDTF">2016-05-12T06:03:00Z</dcterms:modified>
</cp:coreProperties>
</file>