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2EA0" w:rsidRPr="00D74AE7" w:rsidRDefault="00D74AE7" w:rsidP="001F2EA0">
      <w:pPr>
        <w:jc w:val="both"/>
      </w:pPr>
      <w:proofErr w:type="spellStart"/>
      <w:r w:rsidRPr="00D74AE7">
        <w:t>Prot</w:t>
      </w:r>
      <w:proofErr w:type="spellEnd"/>
      <w:r w:rsidRPr="00D74AE7">
        <w:t>. 7449/A02/2</w:t>
      </w:r>
      <w:r w:rsidR="001F2EA0" w:rsidRPr="00D74AE7">
        <w:tab/>
      </w:r>
      <w:r w:rsidR="001F2EA0" w:rsidRPr="00D74AE7">
        <w:tab/>
      </w:r>
      <w:r w:rsidR="001F2EA0" w:rsidRPr="00D74AE7">
        <w:tab/>
      </w:r>
      <w:r w:rsidR="001F2EA0" w:rsidRPr="00D74AE7">
        <w:tab/>
      </w:r>
      <w:r w:rsidR="001F2EA0" w:rsidRPr="00D74AE7">
        <w:tab/>
      </w:r>
      <w:r w:rsidR="001F2EA0" w:rsidRPr="00D74AE7">
        <w:tab/>
      </w:r>
      <w:r w:rsidR="001F2EA0" w:rsidRPr="00D74AE7">
        <w:tab/>
      </w:r>
      <w:r w:rsidR="001F2EA0" w:rsidRPr="00D74AE7">
        <w:tab/>
      </w:r>
      <w:r>
        <w:t xml:space="preserve">    </w:t>
      </w:r>
      <w:r w:rsidR="00FB5540" w:rsidRPr="00D74AE7">
        <w:t xml:space="preserve">       </w:t>
      </w:r>
      <w:r w:rsidR="001F2EA0" w:rsidRPr="00D74AE7">
        <w:t>Foggia</w:t>
      </w:r>
      <w:r w:rsidR="00607F77" w:rsidRPr="00D74AE7">
        <w:t>, 0</w:t>
      </w:r>
      <w:r w:rsidR="000D4738" w:rsidRPr="00D74AE7">
        <w:t>3</w:t>
      </w:r>
      <w:r w:rsidR="00607F77" w:rsidRPr="00D74AE7">
        <w:t>/08</w:t>
      </w:r>
      <w:r w:rsidR="00F40734" w:rsidRPr="00D74AE7">
        <w:t>/2017</w:t>
      </w:r>
    </w:p>
    <w:p w:rsidR="001F2EA0" w:rsidRDefault="001F2EA0" w:rsidP="001F2EA0">
      <w:pPr>
        <w:jc w:val="both"/>
      </w:pPr>
    </w:p>
    <w:p w:rsidR="00F40734" w:rsidRDefault="00F40734" w:rsidP="00F40734">
      <w:pPr>
        <w:jc w:val="right"/>
      </w:pPr>
      <w:r>
        <w:t>A</w:t>
      </w:r>
      <w:r w:rsidR="0032537D">
        <w:t xml:space="preserve">i Sigg. </w:t>
      </w:r>
      <w:r>
        <w:t xml:space="preserve">Docenti </w:t>
      </w:r>
    </w:p>
    <w:p w:rsidR="00F40734" w:rsidRDefault="00F40734" w:rsidP="00F40734">
      <w:pPr>
        <w:jc w:val="right"/>
      </w:pPr>
      <w:r>
        <w:t>Ai Sigg. Genitori degli Alunni delle classi prime</w:t>
      </w:r>
    </w:p>
    <w:p w:rsidR="00F40734" w:rsidRDefault="00F40734" w:rsidP="00F40734">
      <w:pPr>
        <w:jc w:val="right"/>
      </w:pPr>
      <w:r>
        <w:t xml:space="preserve">SEDE - Liceo </w:t>
      </w:r>
      <w:r w:rsidR="00F43A96">
        <w:t>Artistico “G</w:t>
      </w:r>
      <w:r>
        <w:t xml:space="preserve">. </w:t>
      </w:r>
      <w:r w:rsidR="00F43A96">
        <w:t>Perugini</w:t>
      </w:r>
      <w:r>
        <w:t>” – Foggia</w:t>
      </w:r>
    </w:p>
    <w:p w:rsidR="0032537D" w:rsidRDefault="0032537D" w:rsidP="00F40734">
      <w:pPr>
        <w:jc w:val="right"/>
      </w:pPr>
    </w:p>
    <w:p w:rsidR="00F40734" w:rsidRDefault="00F40734" w:rsidP="001F2EA0">
      <w:pPr>
        <w:jc w:val="both"/>
        <w:rPr>
          <w:b/>
          <w:color w:val="002060"/>
        </w:rPr>
      </w:pPr>
    </w:p>
    <w:p w:rsidR="001F2EA0" w:rsidRDefault="001F2EA0" w:rsidP="001F2EA0">
      <w:pPr>
        <w:jc w:val="both"/>
      </w:pPr>
      <w:r w:rsidRPr="007E026A">
        <w:rPr>
          <w:b/>
          <w:color w:val="002060"/>
        </w:rPr>
        <w:t>Oggetto:</w:t>
      </w:r>
      <w:r w:rsidRPr="007E026A">
        <w:t xml:space="preserve"> </w:t>
      </w:r>
      <w:r w:rsidR="00C42ABE">
        <w:t>pubblicazione Consigli di classe</w:t>
      </w:r>
      <w:r w:rsidR="00417B0E">
        <w:t xml:space="preserve"> -</w:t>
      </w:r>
      <w:r w:rsidR="00C42ABE">
        <w:t xml:space="preserve"> Liceo </w:t>
      </w:r>
      <w:r w:rsidR="00F43A96">
        <w:t>Artistico “G</w:t>
      </w:r>
      <w:r w:rsidR="00C42ABE">
        <w:t xml:space="preserve">. </w:t>
      </w:r>
      <w:r w:rsidR="00F43A96">
        <w:t>Perugini</w:t>
      </w:r>
      <w:r w:rsidR="00C42ABE">
        <w:t>” – Foggia</w:t>
      </w:r>
    </w:p>
    <w:p w:rsidR="00C42ABE" w:rsidRDefault="00C42ABE" w:rsidP="001F2EA0">
      <w:pPr>
        <w:jc w:val="both"/>
      </w:pPr>
    </w:p>
    <w:p w:rsidR="00C42ABE" w:rsidRDefault="00C42ABE" w:rsidP="001F2EA0">
      <w:pPr>
        <w:jc w:val="both"/>
      </w:pPr>
      <w:r>
        <w:t>Gentile Genitore</w:t>
      </w:r>
    </w:p>
    <w:p w:rsidR="002D785D" w:rsidRDefault="00C42ABE" w:rsidP="001F2EA0">
      <w:pPr>
        <w:jc w:val="both"/>
      </w:pPr>
      <w:proofErr w:type="gramStart"/>
      <w:r>
        <w:t>le</w:t>
      </w:r>
      <w:proofErr w:type="gramEnd"/>
      <w:r>
        <w:t xml:space="preserve"> comunico che</w:t>
      </w:r>
      <w:r w:rsidR="00417B0E">
        <w:t xml:space="preserve"> oggi sono stati pubblicati, sul sito della scuola </w:t>
      </w:r>
      <w:hyperlink r:id="rId7" w:history="1">
        <w:r w:rsidR="00417B0E" w:rsidRPr="004132C2">
          <w:rPr>
            <w:rStyle w:val="Collegamentoipertestuale"/>
          </w:rPr>
          <w:t>www.lanza-perugini.gov.it</w:t>
        </w:r>
      </w:hyperlink>
      <w:r w:rsidR="00620494" w:rsidRPr="00620494">
        <w:rPr>
          <w:rStyle w:val="Collegamentoipertestuale"/>
          <w:u w:val="none"/>
        </w:rPr>
        <w:t xml:space="preserve"> </w:t>
      </w:r>
      <w:r w:rsidR="00417B0E">
        <w:t>, i Consigli di classe per l’a.</w:t>
      </w:r>
      <w:r w:rsidR="00F43A96">
        <w:t xml:space="preserve"> s. 2017/</w:t>
      </w:r>
      <w:r w:rsidR="00417B0E">
        <w:t>18</w:t>
      </w:r>
      <w:r w:rsidR="002D785D">
        <w:t xml:space="preserve"> e</w:t>
      </w:r>
      <w:r w:rsidR="0032537D">
        <w:t xml:space="preserve"> </w:t>
      </w:r>
      <w:r w:rsidR="00417B0E">
        <w:t>che</w:t>
      </w:r>
      <w:r w:rsidR="0032537D">
        <w:t xml:space="preserve"> </w:t>
      </w:r>
      <w:r w:rsidR="002D785D">
        <w:t>le lettere attribuite alle sezioni sono state ridefinite, per ragioni tecniche e organizzative interne alla scuola</w:t>
      </w:r>
      <w:r w:rsidR="001254AA">
        <w:t xml:space="preserve">, e pertanto </w:t>
      </w:r>
      <w:r w:rsidR="000C4F09">
        <w:t xml:space="preserve">le prime classi avranno </w:t>
      </w:r>
      <w:r w:rsidR="002D785D">
        <w:t>la seguente classificazione, mentre le altre andranno a scorrimento, conservando la vecchia denominazione.</w:t>
      </w:r>
    </w:p>
    <w:p w:rsidR="002D785D" w:rsidRDefault="002D785D" w:rsidP="001F2EA0">
      <w:pPr>
        <w:jc w:val="both"/>
      </w:pPr>
    </w:p>
    <w:p w:rsidR="002D785D" w:rsidRDefault="001254AA" w:rsidP="001F2EA0">
      <w:pPr>
        <w:jc w:val="both"/>
      </w:pPr>
      <w:r>
        <w:t>Classi prime</w:t>
      </w:r>
      <w:r w:rsidR="002D785D">
        <w:t xml:space="preserve"> a.</w:t>
      </w:r>
      <w:r w:rsidR="00310256">
        <w:t xml:space="preserve"> </w:t>
      </w:r>
      <w:r w:rsidR="002D785D">
        <w:t xml:space="preserve">s. 2017/2018: </w:t>
      </w:r>
    </w:p>
    <w:p w:rsidR="002D785D" w:rsidRDefault="00F43A96" w:rsidP="001F2EA0">
      <w:pPr>
        <w:jc w:val="both"/>
      </w:pPr>
      <w:r>
        <w:t xml:space="preserve">1^ I Cambridge – 1^ L – 1^ M – 1^N </w:t>
      </w:r>
    </w:p>
    <w:p w:rsidR="00787981" w:rsidRDefault="00787981" w:rsidP="00804049">
      <w:pPr>
        <w:jc w:val="both"/>
      </w:pPr>
      <w:bookmarkStart w:id="0" w:name="_GoBack"/>
      <w:bookmarkEnd w:id="0"/>
    </w:p>
    <w:p w:rsidR="00787981" w:rsidRDefault="00787981" w:rsidP="00804049">
      <w:pPr>
        <w:jc w:val="both"/>
      </w:pPr>
      <w:r>
        <w:t xml:space="preserve">   </w:t>
      </w:r>
      <w:r w:rsidR="00686BC5">
        <w:t xml:space="preserve">In allegato è riportato il file Excel contenente l’assegnazione dei Docenti alle classi per il prossimo </w:t>
      </w:r>
      <w:r w:rsidR="00FB5540">
        <w:t>anno scolastico,</w:t>
      </w:r>
      <w:r w:rsidR="00686BC5">
        <w:t xml:space="preserve"> con l’indicazione che potranno determinarsi </w:t>
      </w:r>
      <w:r>
        <w:t xml:space="preserve">piccoli </w:t>
      </w:r>
      <w:r w:rsidR="00686BC5">
        <w:t>cambiamenti a seguito delle utilizzazioni e delle assegnazioni provvisorie che verranno effettuate entro il 31 agosto dagli Uffici territoriali preposti</w:t>
      </w:r>
      <w:r>
        <w:t xml:space="preserve">. </w:t>
      </w:r>
    </w:p>
    <w:p w:rsidR="00261D6B" w:rsidRDefault="00373CE2" w:rsidP="00804049">
      <w:pPr>
        <w:jc w:val="both"/>
      </w:pPr>
      <w:r>
        <w:t xml:space="preserve">I Sigg. Genitori potranno ora esprimere </w:t>
      </w:r>
      <w:r w:rsidR="00F40734">
        <w:t xml:space="preserve">le loro preferenze </w:t>
      </w:r>
      <w:r w:rsidR="00261D6B">
        <w:t>inviando</w:t>
      </w:r>
      <w:r w:rsidR="008D6E5C">
        <w:t xml:space="preserve"> una mail all’indirizzo istituzionale della scuola </w:t>
      </w:r>
      <w:r w:rsidR="008D6E5C" w:rsidRPr="008D6E5C">
        <w:rPr>
          <w:b/>
        </w:rPr>
        <w:t>fgis03800p@istruzione.it</w:t>
      </w:r>
      <w:r w:rsidR="00261D6B">
        <w:t>, co</w:t>
      </w:r>
      <w:r w:rsidR="008D6E5C">
        <w:t>piando e completando</w:t>
      </w:r>
      <w:r w:rsidR="00261D6B">
        <w:t xml:space="preserve"> il </w:t>
      </w:r>
      <w:r w:rsidR="008D6E5C">
        <w:t>testo</w:t>
      </w:r>
      <w:r w:rsidR="00F40734">
        <w:t xml:space="preserve"> sotto riportato</w:t>
      </w:r>
      <w:r w:rsidR="001254AA">
        <w:t xml:space="preserve"> (lasciato in </w:t>
      </w:r>
      <w:r w:rsidR="001254AA">
        <w:lastRenderedPageBreak/>
        <w:t>formato Word)</w:t>
      </w:r>
      <w:r w:rsidR="00D11044">
        <w:t xml:space="preserve">, </w:t>
      </w:r>
      <w:r w:rsidR="00FB5540">
        <w:rPr>
          <w:b/>
          <w:i/>
          <w:u w:val="single"/>
        </w:rPr>
        <w:t xml:space="preserve">entro le ore 09:00 dell’8 </w:t>
      </w:r>
      <w:r w:rsidR="00A43A4C">
        <w:rPr>
          <w:b/>
          <w:i/>
          <w:u w:val="single"/>
        </w:rPr>
        <w:t xml:space="preserve">agosto </w:t>
      </w:r>
      <w:r w:rsidR="00D11044" w:rsidRPr="00417B0E">
        <w:rPr>
          <w:b/>
          <w:i/>
          <w:u w:val="single"/>
        </w:rPr>
        <w:t>(scadenza perentoria)</w:t>
      </w:r>
      <w:r w:rsidR="008D6E5C">
        <w:t>.</w:t>
      </w:r>
      <w:r w:rsidR="00D11044">
        <w:t xml:space="preserve"> Chi non </w:t>
      </w:r>
      <w:r w:rsidR="00417B0E">
        <w:t>potrà/</w:t>
      </w:r>
      <w:r w:rsidR="00D11044">
        <w:t>vorrà inviare una mail</w:t>
      </w:r>
      <w:r w:rsidR="00417B0E">
        <w:t>,</w:t>
      </w:r>
      <w:r w:rsidR="00D11044">
        <w:t xml:space="preserve"> potrà recarsi presso gli Uffici di segreteria della scuola</w:t>
      </w:r>
      <w:r w:rsidR="00417B0E">
        <w:t xml:space="preserve"> per rilasciare analoga dichiarazione.</w:t>
      </w:r>
      <w:r w:rsidR="008D6E5C">
        <w:t xml:space="preserve"> </w:t>
      </w:r>
    </w:p>
    <w:p w:rsidR="00355F38" w:rsidRDefault="00355F38" w:rsidP="00804049">
      <w:pPr>
        <w:jc w:val="both"/>
      </w:pPr>
    </w:p>
    <w:p w:rsidR="00787981" w:rsidRDefault="00355F38" w:rsidP="00804049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Testo da copiare, completare</w:t>
      </w:r>
      <w:r w:rsidRPr="00355F38">
        <w:rPr>
          <w:b/>
          <w:i/>
          <w:u w:val="single"/>
        </w:rPr>
        <w:t xml:space="preserve"> e inviare all’indirizzo di posta istituzionale </w:t>
      </w:r>
      <w:hyperlink r:id="rId8" w:history="1">
        <w:r w:rsidRPr="00397D66">
          <w:rPr>
            <w:rStyle w:val="Collegamentoipertestuale"/>
            <w:b/>
            <w:i/>
          </w:rPr>
          <w:t>fgis03800p@istruzione.it</w:t>
        </w:r>
      </w:hyperlink>
    </w:p>
    <w:p w:rsidR="00355F38" w:rsidRPr="00355F38" w:rsidRDefault="00355F38" w:rsidP="00804049">
      <w:pPr>
        <w:jc w:val="both"/>
        <w:rPr>
          <w:b/>
          <w:i/>
          <w:u w:val="single"/>
        </w:rPr>
      </w:pPr>
    </w:p>
    <w:p w:rsidR="00D11044" w:rsidRPr="00F40734" w:rsidRDefault="00D11044" w:rsidP="00804049">
      <w:pPr>
        <w:jc w:val="both"/>
        <w:rPr>
          <w:i/>
        </w:rPr>
      </w:pPr>
      <w:r w:rsidRPr="00F40734">
        <w:rPr>
          <w:b/>
          <w:i/>
        </w:rPr>
        <w:t>Oggetto</w:t>
      </w:r>
      <w:r w:rsidR="00417B0E" w:rsidRPr="00F40734">
        <w:rPr>
          <w:b/>
          <w:i/>
        </w:rPr>
        <w:t xml:space="preserve"> mail</w:t>
      </w:r>
      <w:r w:rsidRPr="00F40734">
        <w:rPr>
          <w:i/>
        </w:rPr>
        <w:t>: iscrizione alla prima classe. Preferenze della famiglia</w:t>
      </w:r>
    </w:p>
    <w:p w:rsidR="000C4F09" w:rsidRPr="00355F38" w:rsidRDefault="000C4F09" w:rsidP="00804049">
      <w:pPr>
        <w:jc w:val="both"/>
        <w:rPr>
          <w:sz w:val="22"/>
        </w:rPr>
      </w:pPr>
    </w:p>
    <w:p w:rsidR="00261D6B" w:rsidRPr="00F40734" w:rsidRDefault="00261D6B" w:rsidP="00804049">
      <w:pPr>
        <w:jc w:val="both"/>
        <w:rPr>
          <w:i/>
          <w:sz w:val="22"/>
        </w:rPr>
      </w:pPr>
      <w:r w:rsidRPr="00F40734">
        <w:rPr>
          <w:i/>
          <w:sz w:val="22"/>
        </w:rPr>
        <w:t>Il/La sottoscritto/a (</w:t>
      </w:r>
      <w:r w:rsidRPr="00F40734">
        <w:rPr>
          <w:i/>
          <w:color w:val="FF0000"/>
          <w:sz w:val="22"/>
        </w:rPr>
        <w:t>Cognome e nome dello scrivente</w:t>
      </w:r>
      <w:r w:rsidRPr="00F40734">
        <w:rPr>
          <w:i/>
          <w:sz w:val="22"/>
        </w:rPr>
        <w:t>) genitore/tutore/affidatario</w:t>
      </w:r>
      <w:r w:rsidR="008D6E5C" w:rsidRPr="00F40734">
        <w:rPr>
          <w:i/>
          <w:sz w:val="22"/>
        </w:rPr>
        <w:t xml:space="preserve"> (</w:t>
      </w:r>
      <w:r w:rsidR="008D6E5C" w:rsidRPr="00F40734">
        <w:rPr>
          <w:i/>
          <w:color w:val="FF0000"/>
          <w:sz w:val="22"/>
        </w:rPr>
        <w:t>scegliere la propria qualifica</w:t>
      </w:r>
      <w:r w:rsidR="008D6E5C" w:rsidRPr="00F40734">
        <w:rPr>
          <w:i/>
          <w:sz w:val="22"/>
        </w:rPr>
        <w:t>)</w:t>
      </w:r>
      <w:r w:rsidRPr="00F40734">
        <w:rPr>
          <w:i/>
          <w:sz w:val="22"/>
        </w:rPr>
        <w:t xml:space="preserve"> dell’alunno/a (</w:t>
      </w:r>
      <w:r w:rsidRPr="00F40734">
        <w:rPr>
          <w:i/>
          <w:color w:val="FF0000"/>
          <w:sz w:val="22"/>
        </w:rPr>
        <w:t>Cognome e nome dell’alunno/a</w:t>
      </w:r>
      <w:r w:rsidRPr="00F40734">
        <w:rPr>
          <w:i/>
          <w:sz w:val="22"/>
        </w:rPr>
        <w:t xml:space="preserve">), iscritto alla prima classe del Liceo </w:t>
      </w:r>
      <w:r w:rsidR="00F43A96">
        <w:rPr>
          <w:i/>
          <w:sz w:val="22"/>
        </w:rPr>
        <w:t>Artistico “G</w:t>
      </w:r>
      <w:r w:rsidRPr="00F40734">
        <w:rPr>
          <w:i/>
          <w:sz w:val="22"/>
        </w:rPr>
        <w:t xml:space="preserve">. </w:t>
      </w:r>
      <w:r w:rsidR="00F43A96">
        <w:rPr>
          <w:i/>
          <w:sz w:val="22"/>
        </w:rPr>
        <w:t>Perugini</w:t>
      </w:r>
      <w:r w:rsidRPr="00F40734">
        <w:rPr>
          <w:i/>
          <w:sz w:val="22"/>
        </w:rPr>
        <w:t xml:space="preserve">” di Foggia </w:t>
      </w:r>
    </w:p>
    <w:p w:rsidR="00261D6B" w:rsidRPr="00F40734" w:rsidRDefault="00045528" w:rsidP="006C2995">
      <w:pPr>
        <w:jc w:val="center"/>
        <w:rPr>
          <w:b/>
          <w:i/>
          <w:sz w:val="22"/>
        </w:rPr>
      </w:pPr>
      <w:r w:rsidRPr="00F40734">
        <w:rPr>
          <w:b/>
          <w:i/>
          <w:sz w:val="22"/>
        </w:rPr>
        <w:t>COMUNICA</w:t>
      </w:r>
    </w:p>
    <w:p w:rsidR="00F43A96" w:rsidRPr="00F43A96" w:rsidRDefault="00045528" w:rsidP="008275B3">
      <w:pPr>
        <w:pStyle w:val="Paragrafoelenco"/>
        <w:numPr>
          <w:ilvl w:val="0"/>
          <w:numId w:val="21"/>
        </w:numPr>
        <w:jc w:val="both"/>
        <w:rPr>
          <w:i/>
          <w:sz w:val="22"/>
        </w:rPr>
      </w:pPr>
      <w:r w:rsidRPr="00F43A96">
        <w:rPr>
          <w:i/>
          <w:sz w:val="22"/>
        </w:rPr>
        <w:t xml:space="preserve">La </w:t>
      </w:r>
      <w:r w:rsidR="00355F38" w:rsidRPr="00F43A96">
        <w:rPr>
          <w:i/>
          <w:sz w:val="22"/>
        </w:rPr>
        <w:t>preferenza per la sezione (</w:t>
      </w:r>
      <w:r w:rsidR="00355F38" w:rsidRPr="00F43A96">
        <w:rPr>
          <w:i/>
          <w:color w:val="FF0000"/>
          <w:sz w:val="22"/>
        </w:rPr>
        <w:t>indicare due preferenze</w:t>
      </w:r>
      <w:r w:rsidR="00F43A96" w:rsidRPr="00F43A96">
        <w:rPr>
          <w:i/>
          <w:sz w:val="22"/>
        </w:rPr>
        <w:t>).</w:t>
      </w:r>
    </w:p>
    <w:p w:rsidR="00D11044" w:rsidRPr="00F43A96" w:rsidRDefault="001C53ED" w:rsidP="008275B3">
      <w:pPr>
        <w:pStyle w:val="Paragrafoelenco"/>
        <w:numPr>
          <w:ilvl w:val="0"/>
          <w:numId w:val="21"/>
        </w:numPr>
        <w:jc w:val="both"/>
        <w:rPr>
          <w:i/>
          <w:sz w:val="22"/>
        </w:rPr>
      </w:pPr>
      <w:r w:rsidRPr="00F43A96">
        <w:rPr>
          <w:i/>
          <w:sz w:val="22"/>
        </w:rPr>
        <w:t>La richiesta che suo/a figlio/a frequenti con l’alunno/a (</w:t>
      </w:r>
      <w:r w:rsidR="00F43A96" w:rsidRPr="00F43A96">
        <w:rPr>
          <w:i/>
          <w:color w:val="FF0000"/>
          <w:sz w:val="22"/>
        </w:rPr>
        <w:t>indicare c</w:t>
      </w:r>
      <w:r w:rsidRPr="00F43A96">
        <w:rPr>
          <w:i/>
          <w:color w:val="FF0000"/>
          <w:sz w:val="22"/>
        </w:rPr>
        <w:t>ognome e nome dell’amico/a</w:t>
      </w:r>
      <w:r w:rsidRPr="00F43A96">
        <w:rPr>
          <w:i/>
          <w:sz w:val="22"/>
        </w:rPr>
        <w:t>)</w:t>
      </w:r>
      <w:r w:rsidR="002043C0" w:rsidRPr="00F43A96">
        <w:rPr>
          <w:i/>
          <w:sz w:val="22"/>
        </w:rPr>
        <w:t xml:space="preserve">. </w:t>
      </w:r>
    </w:p>
    <w:p w:rsidR="006C2995" w:rsidRPr="00F40734" w:rsidRDefault="002043C0" w:rsidP="00D11044">
      <w:pPr>
        <w:pStyle w:val="Paragrafoelenco"/>
        <w:jc w:val="both"/>
        <w:rPr>
          <w:i/>
          <w:sz w:val="22"/>
        </w:rPr>
      </w:pPr>
      <w:r w:rsidRPr="00F40734">
        <w:rPr>
          <w:i/>
          <w:sz w:val="22"/>
        </w:rPr>
        <w:t>La richiesta di</w:t>
      </w:r>
      <w:r w:rsidR="00D11044" w:rsidRPr="00F40734">
        <w:rPr>
          <w:i/>
          <w:sz w:val="22"/>
        </w:rPr>
        <w:t xml:space="preserve"> frequenza con un amico/a deve essere confermata</w:t>
      </w:r>
      <w:r w:rsidRPr="00F40734">
        <w:rPr>
          <w:i/>
          <w:sz w:val="22"/>
        </w:rPr>
        <w:t xml:space="preserve"> anche dall’altra fam</w:t>
      </w:r>
      <w:r w:rsidR="00D11044" w:rsidRPr="00F40734">
        <w:rPr>
          <w:i/>
          <w:sz w:val="22"/>
        </w:rPr>
        <w:t>iglia, altrimenti non sarà considerata valida</w:t>
      </w:r>
      <w:r w:rsidRPr="00F40734">
        <w:rPr>
          <w:i/>
          <w:sz w:val="22"/>
        </w:rPr>
        <w:t xml:space="preserve">. </w:t>
      </w:r>
    </w:p>
    <w:p w:rsidR="002043C0" w:rsidRPr="00F40734" w:rsidRDefault="00F43A96" w:rsidP="00045528">
      <w:pPr>
        <w:pStyle w:val="Paragrafoelenco"/>
        <w:numPr>
          <w:ilvl w:val="0"/>
          <w:numId w:val="21"/>
        </w:numPr>
        <w:jc w:val="both"/>
        <w:rPr>
          <w:i/>
          <w:sz w:val="22"/>
        </w:rPr>
      </w:pPr>
      <w:r>
        <w:rPr>
          <w:i/>
          <w:sz w:val="22"/>
        </w:rPr>
        <w:t>E</w:t>
      </w:r>
      <w:r w:rsidR="002043C0" w:rsidRPr="00F40734">
        <w:rPr>
          <w:i/>
          <w:sz w:val="22"/>
        </w:rPr>
        <w:t xml:space="preserve">ventuali </w:t>
      </w:r>
      <w:r>
        <w:rPr>
          <w:i/>
          <w:sz w:val="22"/>
        </w:rPr>
        <w:t>n</w:t>
      </w:r>
      <w:r w:rsidR="00D11044" w:rsidRPr="00F40734">
        <w:rPr>
          <w:i/>
          <w:sz w:val="22"/>
        </w:rPr>
        <w:t xml:space="preserve">ote personali. </w:t>
      </w:r>
      <w:r w:rsidR="002043C0" w:rsidRPr="00F40734">
        <w:rPr>
          <w:i/>
          <w:sz w:val="22"/>
        </w:rPr>
        <w:t xml:space="preserve"> </w:t>
      </w:r>
    </w:p>
    <w:p w:rsidR="00787981" w:rsidRPr="00F40734" w:rsidRDefault="00787981" w:rsidP="00787981">
      <w:pPr>
        <w:ind w:left="360"/>
        <w:jc w:val="center"/>
        <w:rPr>
          <w:i/>
          <w:sz w:val="22"/>
        </w:rPr>
      </w:pPr>
      <w:r>
        <w:rPr>
          <w:i/>
          <w:sz w:val="22"/>
        </w:rPr>
        <w:t>F.to (</w:t>
      </w:r>
      <w:r w:rsidRPr="00787981">
        <w:rPr>
          <w:i/>
          <w:color w:val="FF0000"/>
          <w:sz w:val="22"/>
        </w:rPr>
        <w:t>inserire Nome e Cognome</w:t>
      </w:r>
      <w:r>
        <w:rPr>
          <w:i/>
          <w:sz w:val="22"/>
        </w:rPr>
        <w:t>)</w:t>
      </w:r>
    </w:p>
    <w:p w:rsidR="00F40734" w:rsidRDefault="00F40734" w:rsidP="001F2EA0">
      <w:pPr>
        <w:tabs>
          <w:tab w:val="left" w:pos="1859"/>
        </w:tabs>
        <w:jc w:val="center"/>
        <w:rPr>
          <w:sz w:val="26"/>
          <w:szCs w:val="26"/>
        </w:rPr>
      </w:pPr>
    </w:p>
    <w:p w:rsidR="000C4F09" w:rsidRPr="00607F77" w:rsidRDefault="000C4F09" w:rsidP="000C4F09">
      <w:pPr>
        <w:tabs>
          <w:tab w:val="left" w:pos="1859"/>
        </w:tabs>
      </w:pPr>
      <w:r w:rsidRPr="00607F77">
        <w:t>Cordiali saluti</w:t>
      </w:r>
    </w:p>
    <w:p w:rsidR="000C4F09" w:rsidRPr="00607F77" w:rsidRDefault="000C4F09" w:rsidP="000C4F09">
      <w:pPr>
        <w:tabs>
          <w:tab w:val="left" w:pos="1859"/>
        </w:tabs>
        <w:jc w:val="center"/>
      </w:pPr>
      <w:r w:rsidRPr="00607F77">
        <w:t>Il Dirigente Scolastico</w:t>
      </w:r>
    </w:p>
    <w:p w:rsidR="000C4F09" w:rsidRPr="00607F77" w:rsidRDefault="000C4F09" w:rsidP="000C4F09">
      <w:pPr>
        <w:tabs>
          <w:tab w:val="left" w:pos="1859"/>
        </w:tabs>
        <w:jc w:val="center"/>
      </w:pPr>
      <w:r w:rsidRPr="00607F77">
        <w:t>Prof. Giuseppe Trecca</w:t>
      </w:r>
    </w:p>
    <w:p w:rsidR="000C4F09" w:rsidRPr="009E4AD8" w:rsidRDefault="000C4F09" w:rsidP="000C4F09">
      <w:pPr>
        <w:autoSpaceDE w:val="0"/>
        <w:autoSpaceDN w:val="0"/>
        <w:adjustRightInd w:val="0"/>
        <w:jc w:val="center"/>
        <w:rPr>
          <w:bCs/>
          <w:sz w:val="20"/>
        </w:rPr>
      </w:pPr>
      <w:r w:rsidRPr="009E4AD8">
        <w:rPr>
          <w:sz w:val="20"/>
        </w:rPr>
        <w:t xml:space="preserve">* </w:t>
      </w:r>
      <w:r w:rsidRPr="009E4AD8">
        <w:rPr>
          <w:bCs/>
          <w:sz w:val="20"/>
        </w:rPr>
        <w:t>firma autografa sostituita a mezzo stampa,</w:t>
      </w:r>
    </w:p>
    <w:p w:rsidR="000C4F09" w:rsidRPr="009E4AD8" w:rsidRDefault="000C4F09" w:rsidP="000C4F09">
      <w:pPr>
        <w:tabs>
          <w:tab w:val="left" w:pos="1859"/>
        </w:tabs>
        <w:jc w:val="center"/>
        <w:rPr>
          <w:sz w:val="20"/>
        </w:rPr>
      </w:pPr>
      <w:proofErr w:type="gramStart"/>
      <w:r w:rsidRPr="009E4AD8">
        <w:rPr>
          <w:bCs/>
          <w:sz w:val="20"/>
        </w:rPr>
        <w:t>ai</w:t>
      </w:r>
      <w:proofErr w:type="gramEnd"/>
      <w:r w:rsidR="00F43A96">
        <w:rPr>
          <w:bCs/>
          <w:sz w:val="20"/>
        </w:rPr>
        <w:t xml:space="preserve"> sensi dell'art. 3, co. 2, del </w:t>
      </w:r>
      <w:proofErr w:type="spellStart"/>
      <w:r w:rsidR="00F43A96">
        <w:rPr>
          <w:bCs/>
          <w:sz w:val="20"/>
        </w:rPr>
        <w:t>D.Lgs.</w:t>
      </w:r>
      <w:proofErr w:type="spellEnd"/>
      <w:r w:rsidRPr="009E4AD8">
        <w:rPr>
          <w:bCs/>
          <w:sz w:val="20"/>
        </w:rPr>
        <w:t xml:space="preserve"> 39/1993</w:t>
      </w:r>
    </w:p>
    <w:p w:rsidR="001F2EA0" w:rsidRPr="007E026A" w:rsidRDefault="001F2EA0" w:rsidP="001F2EA0">
      <w:pPr>
        <w:jc w:val="both"/>
      </w:pPr>
    </w:p>
    <w:p w:rsidR="005E6E0B" w:rsidRPr="00BD4952" w:rsidRDefault="005E6E0B" w:rsidP="00BD4952">
      <w:pPr>
        <w:jc w:val="both"/>
      </w:pPr>
    </w:p>
    <w:p w:rsidR="005E6E0B" w:rsidRPr="00BD4952" w:rsidRDefault="005E6E0B" w:rsidP="00BD4952">
      <w:pPr>
        <w:jc w:val="both"/>
      </w:pPr>
    </w:p>
    <w:p w:rsidR="005E6E0B" w:rsidRPr="00BD4952" w:rsidRDefault="005E6E0B" w:rsidP="00BD4952">
      <w:pPr>
        <w:jc w:val="both"/>
      </w:pPr>
    </w:p>
    <w:p w:rsidR="00605A76" w:rsidRPr="00BD4952" w:rsidRDefault="00605A76" w:rsidP="00BD4952">
      <w:pPr>
        <w:ind w:firstLine="708"/>
        <w:jc w:val="both"/>
      </w:pPr>
    </w:p>
    <w:p w:rsidR="003471F2" w:rsidRPr="00BD4952" w:rsidRDefault="003471F2" w:rsidP="00BD4952">
      <w:pPr>
        <w:rPr>
          <w:u w:val="single"/>
        </w:rPr>
      </w:pPr>
    </w:p>
    <w:p w:rsidR="00880A2D" w:rsidRPr="00605A76" w:rsidRDefault="007938CA" w:rsidP="00BD4952">
      <w:r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</w:p>
    <w:sectPr w:rsidR="00880A2D" w:rsidRPr="00605A76" w:rsidSect="00BE6FE0">
      <w:headerReference w:type="first" r:id="rId9"/>
      <w:footerReference w:type="first" r:id="rId10"/>
      <w:pgSz w:w="11906" w:h="16838" w:code="9"/>
      <w:pgMar w:top="426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366B" w:rsidRDefault="00BB366B">
      <w:r>
        <w:separator/>
      </w:r>
    </w:p>
  </w:endnote>
  <w:endnote w:type="continuationSeparator" w:id="0">
    <w:p w:rsidR="00BB366B" w:rsidRDefault="00BB3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0F6" w:rsidRDefault="00BD4952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>
              <wp:simplePos x="0" y="0"/>
              <wp:positionH relativeFrom="page">
                <wp:posOffset>3915410</wp:posOffset>
              </wp:positionH>
              <wp:positionV relativeFrom="page">
                <wp:posOffset>10036810</wp:posOffset>
              </wp:positionV>
              <wp:extent cx="0" cy="461010"/>
              <wp:effectExtent l="10160" t="6985" r="8890" b="8255"/>
              <wp:wrapNone/>
              <wp:docPr id="3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0" cy="461010"/>
                      </a:xfrm>
                      <a:custGeom>
                        <a:avLst/>
                        <a:gdLst>
                          <a:gd name="T0" fmla="*/ 0 h 727"/>
                          <a:gd name="T1" fmla="*/ 727 h 727"/>
                        </a:gdLst>
                        <a:ahLst/>
                        <a:cxnLst>
                          <a:cxn ang="0">
                            <a:pos x="0" y="T0"/>
                          </a:cxn>
                          <a:cxn ang="0">
                            <a:pos x="0" y="T1"/>
                          </a:cxn>
                        </a:cxnLst>
                        <a:rect l="0" t="0" r="r" b="b"/>
                        <a:pathLst>
                          <a:path h="727">
                            <a:moveTo>
                              <a:pt x="0" y="0"/>
                            </a:moveTo>
                            <a:lnTo>
                              <a:pt x="0" y="727"/>
                            </a:lnTo>
                          </a:path>
                        </a:pathLst>
                      </a:custGeom>
                      <a:noFill/>
                      <a:ln w="12700">
                        <a:solidFill>
                          <a:srgbClr val="80828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6811F3A" id="Freeform 6" o:spid="_x0000_s1026" style="position:absolute;margin-left:308.3pt;margin-top:790.3pt;width:0;height:36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0,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" o:allowincell="f" path="m,l,727e" filled="f" strokecolor="#808285" strokeweight="1pt">
              <v:path arrowok="t" o:connecttype="custom" o:connectlocs="0,0;0,461010" o:connectangles="0,0"/>
              <w10:wrap anchorx="page" anchory="page"/>
            </v:shape>
          </w:pict>
        </mc:Fallback>
      </mc:AlternateContent>
    </w:r>
    <w:r w:rsidR="004A20F6" w:rsidRPr="0040769C">
      <w:rPr>
        <w:b/>
        <w:color w:val="000080"/>
        <w:sz w:val="20"/>
        <w:szCs w:val="20"/>
      </w:rPr>
      <w:t>Istituto Istruzi</w:t>
    </w:r>
    <w:r w:rsidR="00A304B9">
      <w:rPr>
        <w:b/>
        <w:color w:val="000080"/>
        <w:sz w:val="20"/>
        <w:szCs w:val="20"/>
      </w:rPr>
      <w:t xml:space="preserve">one Secondaria Superiore “Lanza - </w:t>
    </w:r>
    <w:r w:rsidR="004A20F6" w:rsidRPr="0040769C">
      <w:rPr>
        <w:b/>
        <w:color w:val="000080"/>
        <w:sz w:val="20"/>
        <w:szCs w:val="20"/>
      </w:rPr>
      <w:t>Perugini”</w:t>
    </w:r>
    <w:r w:rsidR="004A20F6">
      <w:rPr>
        <w:b/>
        <w:color w:val="000080"/>
        <w:sz w:val="20"/>
        <w:szCs w:val="20"/>
      </w:rPr>
      <w:t xml:space="preserve">  </w:t>
    </w:r>
  </w:p>
  <w:p w:rsidR="004A20F6" w:rsidRDefault="00DF5109" w:rsidP="004A20F6">
    <w:pPr>
      <w:widowControl w:val="0"/>
      <w:autoSpaceDE w:val="0"/>
      <w:autoSpaceDN w:val="0"/>
      <w:adjustRightInd w:val="0"/>
      <w:spacing w:line="200" w:lineRule="exact"/>
      <w:jc w:val="center"/>
    </w:pPr>
    <w:hyperlink r:id="rId1" w:history="1">
      <w:r w:rsidR="004A20F6" w:rsidRPr="00546E6D">
        <w:rPr>
          <w:rStyle w:val="Collegamentoipertestuale"/>
          <w:b/>
          <w:sz w:val="16"/>
          <w:szCs w:val="16"/>
        </w:rPr>
        <w:t>fgis03800p@istruzione.it</w:t>
      </w:r>
    </w:hyperlink>
    <w:r w:rsidR="004A20F6" w:rsidRPr="00546E6D">
      <w:rPr>
        <w:b/>
        <w:color w:val="000080"/>
        <w:sz w:val="16"/>
        <w:szCs w:val="16"/>
      </w:rPr>
      <w:t xml:space="preserve"> - </w:t>
    </w:r>
    <w:hyperlink r:id="rId2" w:history="1">
      <w:r w:rsidR="004A20F6" w:rsidRPr="00546E6D">
        <w:rPr>
          <w:rStyle w:val="Collegamentoipertestuale"/>
          <w:b/>
          <w:sz w:val="16"/>
          <w:szCs w:val="16"/>
        </w:rPr>
        <w:t>fgis03800p@pec.istruzione.it</w:t>
      </w:r>
    </w:hyperlink>
  </w:p>
  <w:p w:rsidR="003876A0" w:rsidRPr="0061594E" w:rsidRDefault="007F7124" w:rsidP="003876A0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  <w:u w:val="single"/>
      </w:rPr>
    </w:pPr>
    <w:r w:rsidRPr="0061594E">
      <w:rPr>
        <w:b/>
        <w:color w:val="000080"/>
        <w:sz w:val="16"/>
        <w:szCs w:val="16"/>
        <w:u w:val="single"/>
      </w:rPr>
      <w:t xml:space="preserve">C.F. </w:t>
    </w:r>
    <w:r w:rsidRPr="0061594E">
      <w:rPr>
        <w:b/>
        <w:color w:val="0000FF"/>
        <w:sz w:val="16"/>
        <w:szCs w:val="16"/>
        <w:u w:val="single"/>
      </w:rPr>
      <w:t>94090720718</w:t>
    </w:r>
  </w:p>
  <w:p w:rsidR="003876A0" w:rsidRPr="00546E6D" w:rsidRDefault="007D1C44" w:rsidP="007D1C44">
    <w:pPr>
      <w:widowControl w:val="0"/>
      <w:tabs>
        <w:tab w:val="left" w:pos="1027"/>
      </w:tabs>
      <w:autoSpaceDE w:val="0"/>
      <w:autoSpaceDN w:val="0"/>
      <w:adjustRightInd w:val="0"/>
      <w:spacing w:line="200" w:lineRule="exact"/>
      <w:rPr>
        <w:b/>
        <w:color w:val="000080"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0" allowOverlap="1" wp14:anchorId="392785D8" wp14:editId="3C466FD5">
              <wp:simplePos x="0" y="0"/>
              <wp:positionH relativeFrom="page">
                <wp:posOffset>4088765</wp:posOffset>
              </wp:positionH>
              <wp:positionV relativeFrom="page">
                <wp:posOffset>9890760</wp:posOffset>
              </wp:positionV>
              <wp:extent cx="3122930" cy="277495"/>
              <wp:effectExtent l="0" t="0" r="1270" b="8255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22930" cy="277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20F6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30" w:lineRule="exact"/>
                            <w:ind w:left="20" w:right="-20"/>
                            <w:rPr>
                              <w:color w:val="000000"/>
                              <w:sz w:val="20"/>
                              <w:szCs w:val="20"/>
                            </w:rPr>
                          </w:pPr>
                          <w:smartTag w:uri="urn:schemas-microsoft-com:office:smarttags" w:element="PersonName">
                            <w:smartTagPr>
                              <w:attr w:name="ProductID" w:val="Liceo Artistico"/>
                            </w:smartTagP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Li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eo</w:t>
                            </w:r>
                            <w:r>
                              <w:rPr>
                                <w:color w:val="231F20"/>
                                <w:spacing w:val="-6"/>
                                <w:w w:val="8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3"/>
                                <w:w w:val="82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tisti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o</w:t>
                            </w:r>
                          </w:smartTag>
                          <w:r>
                            <w:rPr>
                              <w:color w:val="231F20"/>
                              <w:spacing w:val="8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“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-3"/>
                              <w:w w:val="82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-1"/>
                              <w:w w:val="82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ugin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1"/>
                              <w:w w:val="82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”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17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5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-2"/>
                              <w:w w:val="75"/>
                              <w:sz w:val="20"/>
                              <w:szCs w:val="20"/>
                            </w:rPr>
                            <w:t>V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ia</w:t>
                          </w:r>
                          <w:r>
                            <w:rPr>
                              <w:color w:val="231F20"/>
                              <w:spacing w:val="-4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G.</w:t>
                          </w:r>
                          <w:r>
                            <w:rPr>
                              <w:color w:val="231F20"/>
                              <w:spacing w:val="-3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2"/>
                              <w:w w:val="61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color w:val="231F20"/>
                              <w:w w:val="92"/>
                              <w:sz w:val="20"/>
                              <w:szCs w:val="20"/>
                            </w:rPr>
                            <w:t>mpe</w:t>
                          </w:r>
                          <w:r>
                            <w:rPr>
                              <w:color w:val="231F20"/>
                              <w:spacing w:val="1"/>
                              <w:w w:val="92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color w:val="231F20"/>
                              <w:w w:val="85"/>
                              <w:sz w:val="20"/>
                              <w:szCs w:val="20"/>
                            </w:rPr>
                            <w:t>ial</w:t>
                          </w:r>
                          <w:r>
                            <w:rPr>
                              <w:color w:val="231F20"/>
                              <w:spacing w:val="-2"/>
                              <w:w w:val="85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color w:val="231F20"/>
                              <w:w w:val="70"/>
                              <w:sz w:val="20"/>
                              <w:szCs w:val="20"/>
                            </w:rPr>
                            <w:t>,</w:t>
                          </w:r>
                          <w:r>
                            <w:rPr>
                              <w:color w:val="231F20"/>
                              <w:spacing w:val="-1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  <w:szCs w:val="20"/>
                            </w:rPr>
                            <w:t>55</w:t>
                          </w:r>
                          <w:r>
                            <w:rPr>
                              <w:color w:val="231F20"/>
                              <w:spacing w:val="5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  <w:szCs w:val="20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8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z w:val="20"/>
                              <w:szCs w:val="20"/>
                            </w:rPr>
                            <w:t>71122</w:t>
                          </w:r>
                        </w:p>
                        <w:p w:rsidR="004A20F6" w:rsidRPr="00BC3B63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color w:val="000000"/>
                              <w:sz w:val="18"/>
                              <w:szCs w:val="18"/>
                              <w:lang w:val="en-US"/>
                            </w:rPr>
                          </w:pPr>
                          <w:r w:rsidRPr="00BC3B63">
                            <w:rPr>
                              <w:color w:val="231F20"/>
                              <w:spacing w:val="-9"/>
                              <w:w w:val="81"/>
                              <w:sz w:val="18"/>
                              <w:szCs w:val="18"/>
                              <w:lang w:val="en-US"/>
                            </w:rPr>
                            <w:t>T</w:t>
                          </w:r>
                          <w:r w:rsidRPr="00BC3B63">
                            <w:rPr>
                              <w:color w:val="231F20"/>
                              <w:w w:val="81"/>
                              <w:sz w:val="18"/>
                              <w:szCs w:val="18"/>
                              <w:lang w:val="en-US"/>
                            </w:rPr>
                            <w:t>el/</w:t>
                          </w:r>
                          <w:r w:rsidRPr="00BC3B63">
                            <w:rPr>
                              <w:color w:val="231F20"/>
                              <w:spacing w:val="-6"/>
                              <w:w w:val="81"/>
                              <w:sz w:val="18"/>
                              <w:szCs w:val="18"/>
                              <w:lang w:val="en-US"/>
                            </w:rPr>
                            <w:t>F</w:t>
                          </w:r>
                          <w:r w:rsidRPr="00BC3B63">
                            <w:rPr>
                              <w:color w:val="231F20"/>
                              <w:w w:val="81"/>
                              <w:sz w:val="18"/>
                              <w:szCs w:val="18"/>
                              <w:lang w:val="en-US"/>
                            </w:rPr>
                            <w:t>ax</w:t>
                          </w:r>
                          <w:r w:rsidRPr="00BC3B63">
                            <w:rPr>
                              <w:color w:val="231F20"/>
                              <w:spacing w:val="-3"/>
                              <w:w w:val="81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BC3B63">
                            <w:rPr>
                              <w:color w:val="231F20"/>
                              <w:w w:val="84"/>
                              <w:sz w:val="18"/>
                              <w:szCs w:val="18"/>
                              <w:lang w:val="en-US"/>
                            </w:rPr>
                            <w:t>0881/661088</w:t>
                          </w:r>
                          <w:r w:rsidRPr="00BC3B63">
                            <w:rPr>
                              <w:color w:val="231F20"/>
                              <w:spacing w:val="32"/>
                              <w:w w:val="84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BC3B63">
                            <w:rPr>
                              <w:color w:val="231F20"/>
                              <w:w w:val="84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BC3B63">
                            <w:rPr>
                              <w:color w:val="231F20"/>
                              <w:spacing w:val="-9"/>
                              <w:w w:val="84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hyperlink r:id="rId3" w:history="1">
                            <w:r w:rsidR="00DF5109" w:rsidRPr="00462196">
                              <w:rPr>
                                <w:rStyle w:val="Collegamentoipertestuale"/>
                                <w:spacing w:val="2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ww</w:t>
                            </w:r>
                            <w:r w:rsidR="00DF5109" w:rsidRPr="00462196">
                              <w:rPr>
                                <w:rStyle w:val="Collegamentoipertestuale"/>
                                <w:spacing w:val="-6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w</w:t>
                            </w:r>
                            <w:r w:rsidR="00DF5109" w:rsidRPr="00462196">
                              <w:rPr>
                                <w:rStyle w:val="Collegamentoipertestuale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.a</w:t>
                            </w:r>
                            <w:r w:rsidR="00DF5109" w:rsidRPr="00462196">
                              <w:rPr>
                                <w:rStyle w:val="Collegamentoipertestuale"/>
                                <w:spacing w:val="4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r</w:t>
                            </w:r>
                            <w:r w:rsidR="00DF5109" w:rsidRPr="00462196">
                              <w:rPr>
                                <w:rStyle w:val="Collegamentoipertestuale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tisti</w:t>
                            </w:r>
                            <w:r w:rsidR="00DF5109" w:rsidRPr="00462196">
                              <w:rPr>
                                <w:rStyle w:val="Collegamentoipertestuale"/>
                                <w:spacing w:val="-1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c</w:t>
                            </w:r>
                            <w:r w:rsidR="00DF5109" w:rsidRPr="00462196">
                              <w:rPr>
                                <w:rStyle w:val="Collegamentoipertestuale"/>
                                <w:w w:val="93"/>
                                <w:sz w:val="18"/>
                                <w:szCs w:val="18"/>
                                <w:lang w:val="en-US"/>
                              </w:rPr>
                              <w:t>operu</w:t>
                            </w:r>
                            <w:r w:rsidR="00DF5109" w:rsidRPr="00462196">
                              <w:rPr>
                                <w:rStyle w:val="Collegamentoipertestuale"/>
                                <w:spacing w:val="-1"/>
                                <w:w w:val="93"/>
                                <w:sz w:val="18"/>
                                <w:szCs w:val="18"/>
                                <w:lang w:val="en-US"/>
                              </w:rPr>
                              <w:t>g</w:t>
                            </w:r>
                            <w:r w:rsidR="00DF5109" w:rsidRPr="00462196">
                              <w:rPr>
                                <w:rStyle w:val="Collegamentoipertestuale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ini.</w:t>
                            </w:r>
                            <w:r w:rsidR="00DF5109" w:rsidRPr="00462196">
                              <w:rPr>
                                <w:rStyle w:val="Collegamentoipertestuale"/>
                                <w:spacing w:val="-1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it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2785D8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321.95pt;margin-top:778.8pt;width:245.9pt;height:21.8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vwCrAIAAKk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" o:allowincell="f" filled="f" stroked="f">
              <v:textbox inset="0,0,0,0">
                <w:txbxContent>
                  <w:p w:rsidR="004A20F6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230" w:lineRule="exact"/>
                      <w:ind w:left="20" w:right="-20"/>
                      <w:rPr>
                        <w:color w:val="000000"/>
                        <w:sz w:val="20"/>
                        <w:szCs w:val="20"/>
                      </w:rPr>
                    </w:pPr>
                    <w:smartTag w:uri="urn:schemas-microsoft-com:office:smarttags" w:element="PersonName">
                      <w:smartTagPr>
                        <w:attr w:name="ProductID" w:val="Liceo Artistico"/>
                      </w:smartTagP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Li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eo</w:t>
                      </w:r>
                      <w:r>
                        <w:rPr>
                          <w:color w:val="231F20"/>
                          <w:spacing w:val="-6"/>
                          <w:w w:val="8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color w:val="231F20"/>
                          <w:spacing w:val="3"/>
                          <w:w w:val="82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tisti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o</w:t>
                      </w:r>
                    </w:smartTag>
                    <w:r>
                      <w:rPr>
                        <w:color w:val="231F20"/>
                        <w:spacing w:val="8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“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-3"/>
                        <w:w w:val="82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-1"/>
                        <w:w w:val="82"/>
                        <w:sz w:val="20"/>
                        <w:szCs w:val="20"/>
                      </w:rPr>
                      <w:t>r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ugin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1"/>
                        <w:w w:val="82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”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17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-</w:t>
                    </w:r>
                    <w:r>
                      <w:rPr>
                        <w:color w:val="231F20"/>
                        <w:spacing w:val="-5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pacing w:val="-2"/>
                        <w:w w:val="75"/>
                        <w:sz w:val="20"/>
                        <w:szCs w:val="20"/>
                      </w:rPr>
                      <w:t>V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ia</w:t>
                    </w:r>
                    <w:r>
                      <w:rPr>
                        <w:color w:val="231F20"/>
                        <w:spacing w:val="-4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G.</w:t>
                    </w:r>
                    <w:r>
                      <w:rPr>
                        <w:color w:val="231F20"/>
                        <w:spacing w:val="-3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  <w:w w:val="61"/>
                        <w:sz w:val="20"/>
                        <w:szCs w:val="20"/>
                      </w:rPr>
                      <w:t>I</w:t>
                    </w:r>
                    <w:r>
                      <w:rPr>
                        <w:color w:val="231F20"/>
                        <w:w w:val="92"/>
                        <w:sz w:val="20"/>
                        <w:szCs w:val="20"/>
                      </w:rPr>
                      <w:t>mpe</w:t>
                    </w:r>
                    <w:r>
                      <w:rPr>
                        <w:color w:val="231F20"/>
                        <w:spacing w:val="1"/>
                        <w:w w:val="92"/>
                        <w:sz w:val="20"/>
                        <w:szCs w:val="20"/>
                      </w:rPr>
                      <w:t>r</w:t>
                    </w:r>
                    <w:r>
                      <w:rPr>
                        <w:color w:val="231F20"/>
                        <w:w w:val="85"/>
                        <w:sz w:val="20"/>
                        <w:szCs w:val="20"/>
                      </w:rPr>
                      <w:t>ial</w:t>
                    </w:r>
                    <w:r>
                      <w:rPr>
                        <w:color w:val="231F20"/>
                        <w:spacing w:val="-2"/>
                        <w:w w:val="85"/>
                        <w:sz w:val="20"/>
                        <w:szCs w:val="20"/>
                      </w:rPr>
                      <w:t>e</w:t>
                    </w:r>
                    <w:r>
                      <w:rPr>
                        <w:color w:val="231F20"/>
                        <w:w w:val="70"/>
                        <w:sz w:val="20"/>
                        <w:szCs w:val="20"/>
                      </w:rPr>
                      <w:t>,</w:t>
                    </w:r>
                    <w:r>
                      <w:rPr>
                        <w:color w:val="231F20"/>
                        <w:spacing w:val="-1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82"/>
                        <w:sz w:val="20"/>
                        <w:szCs w:val="20"/>
                      </w:rPr>
                      <w:t>55</w:t>
                    </w:r>
                    <w:r>
                      <w:rPr>
                        <w:color w:val="231F20"/>
                        <w:spacing w:val="5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82"/>
                        <w:sz w:val="20"/>
                        <w:szCs w:val="20"/>
                      </w:rPr>
                      <w:t>-</w:t>
                    </w:r>
                    <w:r>
                      <w:rPr>
                        <w:color w:val="231F20"/>
                        <w:spacing w:val="-8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  <w:szCs w:val="20"/>
                      </w:rPr>
                      <w:t>71122</w:t>
                    </w:r>
                  </w:p>
                  <w:p w:rsidR="004A20F6" w:rsidRPr="00BC3B63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color w:val="000000"/>
                        <w:sz w:val="18"/>
                        <w:szCs w:val="18"/>
                        <w:lang w:val="en-US"/>
                      </w:rPr>
                    </w:pPr>
                    <w:r w:rsidRPr="00BC3B63">
                      <w:rPr>
                        <w:color w:val="231F20"/>
                        <w:spacing w:val="-9"/>
                        <w:w w:val="81"/>
                        <w:sz w:val="18"/>
                        <w:szCs w:val="18"/>
                        <w:lang w:val="en-US"/>
                      </w:rPr>
                      <w:t>T</w:t>
                    </w:r>
                    <w:r w:rsidRPr="00BC3B63">
                      <w:rPr>
                        <w:color w:val="231F20"/>
                        <w:w w:val="81"/>
                        <w:sz w:val="18"/>
                        <w:szCs w:val="18"/>
                        <w:lang w:val="en-US"/>
                      </w:rPr>
                      <w:t>el/</w:t>
                    </w:r>
                    <w:r w:rsidRPr="00BC3B63">
                      <w:rPr>
                        <w:color w:val="231F20"/>
                        <w:spacing w:val="-6"/>
                        <w:w w:val="81"/>
                        <w:sz w:val="18"/>
                        <w:szCs w:val="18"/>
                        <w:lang w:val="en-US"/>
                      </w:rPr>
                      <w:t>F</w:t>
                    </w:r>
                    <w:r w:rsidRPr="00BC3B63">
                      <w:rPr>
                        <w:color w:val="231F20"/>
                        <w:w w:val="81"/>
                        <w:sz w:val="18"/>
                        <w:szCs w:val="18"/>
                        <w:lang w:val="en-US"/>
                      </w:rPr>
                      <w:t>ax</w:t>
                    </w:r>
                    <w:r w:rsidRPr="00BC3B63">
                      <w:rPr>
                        <w:color w:val="231F20"/>
                        <w:spacing w:val="-3"/>
                        <w:w w:val="81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BC3B63">
                      <w:rPr>
                        <w:color w:val="231F20"/>
                        <w:w w:val="84"/>
                        <w:sz w:val="18"/>
                        <w:szCs w:val="18"/>
                        <w:lang w:val="en-US"/>
                      </w:rPr>
                      <w:t>0881/661088</w:t>
                    </w:r>
                    <w:r w:rsidRPr="00BC3B63">
                      <w:rPr>
                        <w:color w:val="231F20"/>
                        <w:spacing w:val="32"/>
                        <w:w w:val="84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BC3B63">
                      <w:rPr>
                        <w:color w:val="231F20"/>
                        <w:w w:val="84"/>
                        <w:sz w:val="18"/>
                        <w:szCs w:val="18"/>
                        <w:lang w:val="en-US"/>
                      </w:rPr>
                      <w:t>-</w:t>
                    </w:r>
                    <w:r w:rsidRPr="00BC3B63">
                      <w:rPr>
                        <w:color w:val="231F20"/>
                        <w:spacing w:val="-9"/>
                        <w:w w:val="84"/>
                        <w:sz w:val="18"/>
                        <w:szCs w:val="18"/>
                        <w:lang w:val="en-US"/>
                      </w:rPr>
                      <w:t xml:space="preserve"> </w:t>
                    </w:r>
                    <w:hyperlink r:id="rId4" w:history="1">
                      <w:r w:rsidR="00DF5109" w:rsidRPr="00462196">
                        <w:rPr>
                          <w:rStyle w:val="Collegamentoipertestuale"/>
                          <w:spacing w:val="2"/>
                          <w:w w:val="86"/>
                          <w:sz w:val="18"/>
                          <w:szCs w:val="18"/>
                          <w:lang w:val="en-US"/>
                        </w:rPr>
                        <w:t>ww</w:t>
                      </w:r>
                      <w:r w:rsidR="00DF5109" w:rsidRPr="00462196">
                        <w:rPr>
                          <w:rStyle w:val="Collegamentoipertestuale"/>
                          <w:spacing w:val="-6"/>
                          <w:w w:val="86"/>
                          <w:sz w:val="18"/>
                          <w:szCs w:val="18"/>
                          <w:lang w:val="en-US"/>
                        </w:rPr>
                        <w:t>w</w:t>
                      </w:r>
                      <w:r w:rsidR="00DF5109" w:rsidRPr="00462196">
                        <w:rPr>
                          <w:rStyle w:val="Collegamentoipertestuale"/>
                          <w:w w:val="84"/>
                          <w:sz w:val="18"/>
                          <w:szCs w:val="18"/>
                          <w:lang w:val="en-US"/>
                        </w:rPr>
                        <w:t>.a</w:t>
                      </w:r>
                      <w:r w:rsidR="00DF5109" w:rsidRPr="00462196">
                        <w:rPr>
                          <w:rStyle w:val="Collegamentoipertestuale"/>
                          <w:spacing w:val="4"/>
                          <w:w w:val="84"/>
                          <w:sz w:val="18"/>
                          <w:szCs w:val="18"/>
                          <w:lang w:val="en-US"/>
                        </w:rPr>
                        <w:t>r</w:t>
                      </w:r>
                      <w:r w:rsidR="00DF5109" w:rsidRPr="00462196">
                        <w:rPr>
                          <w:rStyle w:val="Collegamentoipertestuale"/>
                          <w:w w:val="86"/>
                          <w:sz w:val="18"/>
                          <w:szCs w:val="18"/>
                          <w:lang w:val="en-US"/>
                        </w:rPr>
                        <w:t>tisti</w:t>
                      </w:r>
                      <w:r w:rsidR="00DF5109" w:rsidRPr="00462196">
                        <w:rPr>
                          <w:rStyle w:val="Collegamentoipertestuale"/>
                          <w:spacing w:val="-1"/>
                          <w:w w:val="86"/>
                          <w:sz w:val="18"/>
                          <w:szCs w:val="18"/>
                          <w:lang w:val="en-US"/>
                        </w:rPr>
                        <w:t>c</w:t>
                      </w:r>
                      <w:r w:rsidR="00DF5109" w:rsidRPr="00462196">
                        <w:rPr>
                          <w:rStyle w:val="Collegamentoipertestuale"/>
                          <w:w w:val="93"/>
                          <w:sz w:val="18"/>
                          <w:szCs w:val="18"/>
                          <w:lang w:val="en-US"/>
                        </w:rPr>
                        <w:t>operu</w:t>
                      </w:r>
                      <w:r w:rsidR="00DF5109" w:rsidRPr="00462196">
                        <w:rPr>
                          <w:rStyle w:val="Collegamentoipertestuale"/>
                          <w:spacing w:val="-1"/>
                          <w:w w:val="93"/>
                          <w:sz w:val="18"/>
                          <w:szCs w:val="18"/>
                          <w:lang w:val="en-US"/>
                        </w:rPr>
                        <w:t>g</w:t>
                      </w:r>
                      <w:r w:rsidR="00DF5109" w:rsidRPr="00462196">
                        <w:rPr>
                          <w:rStyle w:val="Collegamentoipertestuale"/>
                          <w:w w:val="81"/>
                          <w:sz w:val="18"/>
                          <w:szCs w:val="18"/>
                          <w:lang w:val="en-US"/>
                        </w:rPr>
                        <w:t>ini.</w:t>
                      </w:r>
                      <w:r w:rsidR="00DF5109" w:rsidRPr="00462196">
                        <w:rPr>
                          <w:rStyle w:val="Collegamentoipertestuale"/>
                          <w:spacing w:val="-1"/>
                          <w:w w:val="81"/>
                          <w:sz w:val="18"/>
                          <w:szCs w:val="18"/>
                          <w:lang w:val="en-US"/>
                        </w:rPr>
                        <w:t>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0" allowOverlap="1" wp14:anchorId="48978550" wp14:editId="77E22161">
              <wp:simplePos x="0" y="0"/>
              <wp:positionH relativeFrom="page">
                <wp:posOffset>344805</wp:posOffset>
              </wp:positionH>
              <wp:positionV relativeFrom="page">
                <wp:posOffset>9890760</wp:posOffset>
              </wp:positionV>
              <wp:extent cx="3478530" cy="466090"/>
              <wp:effectExtent l="0" t="0" r="7620" b="10160"/>
              <wp:wrapNone/>
              <wp:docPr id="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8530" cy="4660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30" w:lineRule="exact"/>
                            <w:ind w:left="20" w:right="-20"/>
                            <w:rPr>
                              <w:color w:val="000000"/>
                              <w:sz w:val="18"/>
                              <w:szCs w:val="18"/>
                            </w:rPr>
                          </w:pP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Li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eo</w:t>
                          </w:r>
                          <w:r w:rsidRPr="0040769C">
                            <w:rPr>
                              <w:color w:val="231F20"/>
                              <w:spacing w:val="-12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Classi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o</w:t>
                          </w:r>
                          <w:r w:rsidRPr="0040769C">
                            <w:rPr>
                              <w:color w:val="231F20"/>
                              <w:spacing w:val="-7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S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t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a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tale</w:t>
                          </w:r>
                          <w:r w:rsidRPr="0040769C">
                            <w:rPr>
                              <w:color w:val="231F20"/>
                              <w:spacing w:val="26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2"/>
                              <w:w w:val="83"/>
                              <w:sz w:val="18"/>
                              <w:szCs w:val="18"/>
                            </w:rPr>
                            <w:t>“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4"/>
                              <w:w w:val="83"/>
                              <w:sz w:val="18"/>
                              <w:szCs w:val="18"/>
                            </w:rPr>
                            <w:t>V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in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2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en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z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o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8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"/>
                              <w:w w:val="83"/>
                              <w:sz w:val="18"/>
                              <w:szCs w:val="18"/>
                            </w:rPr>
                            <w:t>L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anz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3"/>
                              <w:w w:val="83"/>
                              <w:sz w:val="18"/>
                              <w:szCs w:val="18"/>
                            </w:rPr>
                            <w:t>a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”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5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9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2"/>
                              <w:w w:val="83"/>
                              <w:sz w:val="18"/>
                              <w:szCs w:val="18"/>
                            </w:rPr>
                            <w:t>P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 xml:space="preserve">iazza </w:t>
                          </w:r>
                          <w:r w:rsidRPr="0040769C">
                            <w:rPr>
                              <w:color w:val="231F20"/>
                              <w:spacing w:val="3"/>
                              <w:w w:val="61"/>
                              <w:sz w:val="18"/>
                              <w:szCs w:val="18"/>
                            </w:rPr>
                            <w:t>I</w:t>
                          </w:r>
                          <w:r w:rsidRPr="0040769C">
                            <w:rPr>
                              <w:color w:val="231F20"/>
                              <w:w w:val="85"/>
                              <w:sz w:val="18"/>
                              <w:szCs w:val="18"/>
                            </w:rPr>
                            <w:t>talia,</w:t>
                          </w:r>
                          <w:r w:rsidRPr="0040769C">
                            <w:rPr>
                              <w:color w:val="231F20"/>
                              <w:spacing w:val="-1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3</w:t>
                          </w:r>
                          <w:r w:rsidRPr="0040769C">
                            <w:rPr>
                              <w:color w:val="231F20"/>
                              <w:spacing w:val="-3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10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7112</w:t>
                          </w:r>
                          <w:r w:rsidR="00DF5109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1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5"/>
                              <w:w w:val="74"/>
                              <w:sz w:val="18"/>
                              <w:szCs w:val="18"/>
                            </w:rPr>
                            <w:t>F</w:t>
                          </w:r>
                          <w:r w:rsidRPr="0040769C">
                            <w:rPr>
                              <w:color w:val="231F20"/>
                              <w:w w:val="94"/>
                              <w:sz w:val="18"/>
                              <w:szCs w:val="18"/>
                            </w:rPr>
                            <w:t>og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94"/>
                              <w:sz w:val="18"/>
                              <w:szCs w:val="18"/>
                            </w:rPr>
                            <w:t>g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ia</w:t>
                          </w: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lang w:val="en-GB"/>
                            </w:rPr>
                          </w:pP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0881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726619</w:t>
                          </w:r>
                          <w:r w:rsidRPr="0040769C">
                            <w:rPr>
                              <w:color w:val="231F20"/>
                              <w:spacing w:val="16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fax</w:t>
                          </w:r>
                          <w:r w:rsidRPr="0040769C">
                            <w:rPr>
                              <w:color w:val="231F20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0881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561756</w:t>
                          </w:r>
                          <w:r w:rsidRPr="0040769C">
                            <w:rPr>
                              <w:color w:val="231F20"/>
                              <w:spacing w:val="16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546E6D">
                            <w:rPr>
                              <w:color w:val="0000FF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hyperlink r:id="rId5" w:history="1">
                            <w:r w:rsidRPr="00546E6D">
                              <w:rPr>
                                <w:color w:val="0000FF"/>
                                <w:spacing w:val="2"/>
                                <w:w w:val="8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ww</w:t>
                            </w:r>
                            <w:r w:rsidRPr="00546E6D">
                              <w:rPr>
                                <w:color w:val="0000FF"/>
                                <w:spacing w:val="-6"/>
                                <w:w w:val="8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w</w:t>
                            </w:r>
                            <w:r w:rsidRPr="00546E6D">
                              <w:rPr>
                                <w:color w:val="0000FF"/>
                                <w:w w:val="7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.li</w:t>
                            </w:r>
                            <w:r w:rsidRPr="00546E6D">
                              <w:rPr>
                                <w:color w:val="0000FF"/>
                                <w:spacing w:val="-1"/>
                                <w:w w:val="7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color w:val="0000FF"/>
                                <w:w w:val="88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eolanza</w:t>
                            </w:r>
                            <w:r w:rsidRPr="00546E6D">
                              <w:rPr>
                                <w:color w:val="0000FF"/>
                                <w:spacing w:val="-2"/>
                                <w:w w:val="88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f</w:t>
                            </w:r>
                            <w:r w:rsidRPr="00546E6D">
                              <w:rPr>
                                <w:color w:val="0000FF"/>
                                <w:w w:val="9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og</w:t>
                            </w:r>
                            <w:r w:rsidRPr="00546E6D">
                              <w:rPr>
                                <w:color w:val="0000FF"/>
                                <w:spacing w:val="-1"/>
                                <w:w w:val="9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g</w:t>
                            </w:r>
                            <w:r w:rsidRPr="00546E6D">
                              <w:rPr>
                                <w:color w:val="0000FF"/>
                                <w:w w:val="82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ia.it</w:t>
                            </w:r>
                          </w:hyperlink>
                          <w:r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color w:val="000000"/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978550" id="Text Box 8" o:spid="_x0000_s1027" type="#_x0000_t202" style="position:absolute;margin-left:27.15pt;margin-top:778.8pt;width:273.9pt;height:36.7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" o:allowincell="f" filled="f" stroked="f">
              <v:textbox inset="0,0,0,0">
                <w:txbxContent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230" w:lineRule="exact"/>
                      <w:ind w:left="20" w:right="-20"/>
                      <w:rPr>
                        <w:color w:val="000000"/>
                        <w:sz w:val="18"/>
                        <w:szCs w:val="18"/>
                      </w:rPr>
                    </w:pP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Li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eo</w:t>
                    </w:r>
                    <w:r w:rsidRPr="0040769C">
                      <w:rPr>
                        <w:color w:val="231F20"/>
                        <w:spacing w:val="-12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Classi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o</w:t>
                    </w:r>
                    <w:r w:rsidRPr="0040769C">
                      <w:rPr>
                        <w:color w:val="231F20"/>
                        <w:spacing w:val="-7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S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t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a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tale</w:t>
                    </w:r>
                    <w:r w:rsidRPr="0040769C">
                      <w:rPr>
                        <w:color w:val="231F20"/>
                        <w:spacing w:val="26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b/>
                        <w:bCs/>
                        <w:color w:val="231F20"/>
                        <w:spacing w:val="2"/>
                        <w:w w:val="83"/>
                        <w:sz w:val="18"/>
                        <w:szCs w:val="18"/>
                      </w:rPr>
                      <w:t>“</w:t>
                    </w:r>
                    <w:r w:rsidRPr="0040769C">
                      <w:rPr>
                        <w:b/>
                        <w:bCs/>
                        <w:color w:val="231F20"/>
                        <w:spacing w:val="-4"/>
                        <w:w w:val="83"/>
                        <w:sz w:val="18"/>
                        <w:szCs w:val="18"/>
                      </w:rPr>
                      <w:t>V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in</w:t>
                    </w:r>
                    <w:r w:rsidRPr="0040769C">
                      <w:rPr>
                        <w:b/>
                        <w:bCs/>
                        <w:color w:val="231F20"/>
                        <w:spacing w:val="-2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en</w:t>
                    </w:r>
                    <w:r w:rsidRPr="0040769C">
                      <w:rPr>
                        <w:b/>
                        <w:bCs/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z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o</w:t>
                    </w:r>
                    <w:r w:rsidRPr="0040769C">
                      <w:rPr>
                        <w:b/>
                        <w:bCs/>
                        <w:color w:val="231F20"/>
                        <w:spacing w:val="18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b/>
                        <w:bCs/>
                        <w:color w:val="231F20"/>
                        <w:spacing w:val="1"/>
                        <w:w w:val="83"/>
                        <w:sz w:val="18"/>
                        <w:szCs w:val="18"/>
                      </w:rPr>
                      <w:t>L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anz</w:t>
                    </w:r>
                    <w:r w:rsidRPr="0040769C">
                      <w:rPr>
                        <w:b/>
                        <w:bCs/>
                        <w:color w:val="231F20"/>
                        <w:spacing w:val="-3"/>
                        <w:w w:val="83"/>
                        <w:sz w:val="18"/>
                        <w:szCs w:val="18"/>
                      </w:rPr>
                      <w:t>a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”</w:t>
                    </w:r>
                    <w:r w:rsidRPr="0040769C">
                      <w:rPr>
                        <w:b/>
                        <w:bCs/>
                        <w:color w:val="231F20"/>
                        <w:spacing w:val="15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-</w:t>
                    </w:r>
                    <w:r w:rsidRPr="0040769C">
                      <w:rPr>
                        <w:color w:val="231F20"/>
                        <w:spacing w:val="-9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2"/>
                        <w:w w:val="83"/>
                        <w:sz w:val="18"/>
                        <w:szCs w:val="18"/>
                      </w:rPr>
                      <w:t>P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 xml:space="preserve">iazza </w:t>
                    </w:r>
                    <w:r w:rsidRPr="0040769C">
                      <w:rPr>
                        <w:color w:val="231F20"/>
                        <w:spacing w:val="3"/>
                        <w:w w:val="61"/>
                        <w:sz w:val="18"/>
                        <w:szCs w:val="18"/>
                      </w:rPr>
                      <w:t>I</w:t>
                    </w:r>
                    <w:r w:rsidRPr="0040769C">
                      <w:rPr>
                        <w:color w:val="231F20"/>
                        <w:w w:val="85"/>
                        <w:sz w:val="18"/>
                        <w:szCs w:val="18"/>
                      </w:rPr>
                      <w:t>talia,</w:t>
                    </w:r>
                    <w:r w:rsidRPr="0040769C">
                      <w:rPr>
                        <w:color w:val="231F20"/>
                        <w:spacing w:val="-1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3</w:t>
                    </w:r>
                    <w:r w:rsidRPr="0040769C">
                      <w:rPr>
                        <w:color w:val="231F20"/>
                        <w:spacing w:val="-3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-</w:t>
                    </w:r>
                    <w:r w:rsidRPr="0040769C">
                      <w:rPr>
                        <w:color w:val="231F20"/>
                        <w:spacing w:val="-10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7112</w:t>
                    </w:r>
                    <w:r w:rsidR="00DF5109">
                      <w:rPr>
                        <w:color w:val="231F20"/>
                        <w:w w:val="84"/>
                        <w:sz w:val="18"/>
                        <w:szCs w:val="18"/>
                      </w:rPr>
                      <w:t>1</w:t>
                    </w:r>
                    <w:r w:rsidRPr="0040769C">
                      <w:rPr>
                        <w:color w:val="231F20"/>
                        <w:spacing w:val="9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5"/>
                        <w:w w:val="74"/>
                        <w:sz w:val="18"/>
                        <w:szCs w:val="18"/>
                      </w:rPr>
                      <w:t>F</w:t>
                    </w:r>
                    <w:r w:rsidRPr="0040769C">
                      <w:rPr>
                        <w:color w:val="231F20"/>
                        <w:w w:val="94"/>
                        <w:sz w:val="18"/>
                        <w:szCs w:val="18"/>
                      </w:rPr>
                      <w:t>og</w:t>
                    </w:r>
                    <w:r w:rsidRPr="0040769C">
                      <w:rPr>
                        <w:color w:val="231F20"/>
                        <w:spacing w:val="-1"/>
                        <w:w w:val="94"/>
                        <w:sz w:val="18"/>
                        <w:szCs w:val="18"/>
                      </w:rPr>
                      <w:t>g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ia</w:t>
                    </w: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lang w:val="en-GB"/>
                      </w:rPr>
                    </w:pP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0881</w:t>
                    </w:r>
                    <w:r w:rsidRPr="0040769C">
                      <w:rPr>
                        <w:color w:val="231F20"/>
                        <w:spacing w:val="9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726619</w:t>
                    </w:r>
                    <w:r w:rsidRPr="0040769C">
                      <w:rPr>
                        <w:color w:val="231F20"/>
                        <w:spacing w:val="16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-</w:t>
                    </w:r>
                    <w:r w:rsidRPr="0040769C">
                      <w:rPr>
                        <w:color w:val="231F20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fax</w:t>
                    </w:r>
                    <w:r w:rsidRPr="0040769C">
                      <w:rPr>
                        <w:color w:val="231F20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0881</w:t>
                    </w:r>
                    <w:r w:rsidRPr="0040769C">
                      <w:rPr>
                        <w:color w:val="231F20"/>
                        <w:spacing w:val="9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561756</w:t>
                    </w:r>
                    <w:r w:rsidRPr="0040769C">
                      <w:rPr>
                        <w:color w:val="231F20"/>
                        <w:spacing w:val="16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-</w:t>
                    </w:r>
                    <w:r w:rsidRPr="00546E6D">
                      <w:rPr>
                        <w:color w:val="0000FF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hyperlink r:id="rId6" w:history="1">
                      <w:r w:rsidRPr="00546E6D">
                        <w:rPr>
                          <w:color w:val="0000FF"/>
                          <w:spacing w:val="2"/>
                          <w:w w:val="86"/>
                          <w:sz w:val="18"/>
                          <w:szCs w:val="18"/>
                          <w:u w:val="single"/>
                          <w:lang w:val="en-US"/>
                        </w:rPr>
                        <w:t>ww</w:t>
                      </w:r>
                      <w:r w:rsidRPr="00546E6D">
                        <w:rPr>
                          <w:color w:val="0000FF"/>
                          <w:spacing w:val="-6"/>
                          <w:w w:val="86"/>
                          <w:sz w:val="18"/>
                          <w:szCs w:val="18"/>
                          <w:u w:val="single"/>
                          <w:lang w:val="en-US"/>
                        </w:rPr>
                        <w:t>w</w:t>
                      </w:r>
                      <w:r w:rsidRPr="00546E6D">
                        <w:rPr>
                          <w:color w:val="0000FF"/>
                          <w:w w:val="76"/>
                          <w:sz w:val="18"/>
                          <w:szCs w:val="18"/>
                          <w:u w:val="single"/>
                          <w:lang w:val="en-US"/>
                        </w:rPr>
                        <w:t>.li</w:t>
                      </w:r>
                      <w:r w:rsidRPr="00546E6D">
                        <w:rPr>
                          <w:color w:val="0000FF"/>
                          <w:spacing w:val="-1"/>
                          <w:w w:val="76"/>
                          <w:sz w:val="18"/>
                          <w:szCs w:val="18"/>
                          <w:u w:val="single"/>
                          <w:lang w:val="en-US"/>
                        </w:rPr>
                        <w:t>c</w:t>
                      </w:r>
                      <w:r w:rsidRPr="00546E6D">
                        <w:rPr>
                          <w:color w:val="0000FF"/>
                          <w:w w:val="88"/>
                          <w:sz w:val="18"/>
                          <w:szCs w:val="18"/>
                          <w:u w:val="single"/>
                          <w:lang w:val="en-US"/>
                        </w:rPr>
                        <w:t>eolanza</w:t>
                      </w:r>
                      <w:r w:rsidRPr="00546E6D">
                        <w:rPr>
                          <w:color w:val="0000FF"/>
                          <w:spacing w:val="-2"/>
                          <w:w w:val="88"/>
                          <w:sz w:val="18"/>
                          <w:szCs w:val="18"/>
                          <w:u w:val="single"/>
                          <w:lang w:val="en-US"/>
                        </w:rPr>
                        <w:t>f</w:t>
                      </w:r>
                      <w:r w:rsidRPr="00546E6D">
                        <w:rPr>
                          <w:color w:val="0000FF"/>
                          <w:w w:val="94"/>
                          <w:sz w:val="18"/>
                          <w:szCs w:val="18"/>
                          <w:u w:val="single"/>
                          <w:lang w:val="en-US"/>
                        </w:rPr>
                        <w:t>og</w:t>
                      </w:r>
                      <w:r w:rsidRPr="00546E6D">
                        <w:rPr>
                          <w:color w:val="0000FF"/>
                          <w:spacing w:val="-1"/>
                          <w:w w:val="94"/>
                          <w:sz w:val="18"/>
                          <w:szCs w:val="18"/>
                          <w:u w:val="single"/>
                          <w:lang w:val="en-US"/>
                        </w:rPr>
                        <w:t>g</w:t>
                      </w:r>
                      <w:r w:rsidRPr="00546E6D">
                        <w:rPr>
                          <w:color w:val="0000FF"/>
                          <w:w w:val="82"/>
                          <w:sz w:val="18"/>
                          <w:szCs w:val="18"/>
                          <w:u w:val="single"/>
                          <w:lang w:val="en-US"/>
                        </w:rPr>
                        <w:t>ia.it</w:t>
                      </w:r>
                    </w:hyperlink>
                    <w:r>
                      <w:rPr>
                        <w:sz w:val="18"/>
                        <w:szCs w:val="18"/>
                      </w:rPr>
                      <w:t xml:space="preserve">  </w:t>
                    </w: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color w:val="000000"/>
                        <w:sz w:val="18"/>
                        <w:szCs w:val="18"/>
                        <w:lang w:val="en-GB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/>
        <w:color w:val="000080"/>
        <w:sz w:val="16"/>
        <w:szCs w:val="16"/>
      </w:rPr>
      <w:tab/>
    </w:r>
  </w:p>
  <w:p w:rsidR="004A20F6" w:rsidRDefault="004A20F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366B" w:rsidRDefault="00BB366B">
      <w:r>
        <w:separator/>
      </w:r>
    </w:p>
  </w:footnote>
  <w:footnote w:type="continuationSeparator" w:id="0">
    <w:p w:rsidR="00BB366B" w:rsidRDefault="00BB36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0F6" w:rsidRDefault="00BD4952" w:rsidP="00D63B27">
    <w:pPr>
      <w:pStyle w:val="Intestazione"/>
      <w:jc w:val="center"/>
    </w:pPr>
    <w:r>
      <w:rPr>
        <w:noProof/>
      </w:rPr>
      <w:drawing>
        <wp:anchor distT="0" distB="0" distL="114300" distR="114300" simplePos="0" relativeHeight="251660800" behindDoc="1" locked="0" layoutInCell="1" allowOverlap="0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5800" cy="685800"/>
          <wp:effectExtent l="0" t="0" r="0" b="0"/>
          <wp:wrapTight wrapText="bothSides">
            <wp:wrapPolygon edited="0">
              <wp:start x="0" y="0"/>
              <wp:lineTo x="0" y="21000"/>
              <wp:lineTo x="21000" y="21000"/>
              <wp:lineTo x="21000" y="0"/>
              <wp:lineTo x="0" y="0"/>
            </wp:wrapPolygon>
          </wp:wrapTight>
          <wp:docPr id="10" name="Immagine 10" descr="Carta_I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arta_I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3632" behindDoc="0" locked="1" layoutInCell="1" allowOverlap="1">
          <wp:simplePos x="0" y="0"/>
          <wp:positionH relativeFrom="page">
            <wp:posOffset>6057900</wp:posOffset>
          </wp:positionH>
          <wp:positionV relativeFrom="page">
            <wp:posOffset>1322070</wp:posOffset>
          </wp:positionV>
          <wp:extent cx="881380" cy="607060"/>
          <wp:effectExtent l="0" t="0" r="0" b="2540"/>
          <wp:wrapSquare wrapText="bothSides"/>
          <wp:docPr id="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607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Default="00BD4952">
    <w:pPr>
      <w:pStyle w:val="Intestazione"/>
    </w:pPr>
    <w:r>
      <w:rPr>
        <w:noProof/>
      </w:rPr>
      <w:drawing>
        <wp:anchor distT="0" distB="0" distL="0" distR="0" simplePos="0" relativeHeight="251656704" behindDoc="0" locked="0" layoutInCell="1" allowOverlap="1">
          <wp:simplePos x="0" y="0"/>
          <wp:positionH relativeFrom="page">
            <wp:posOffset>4122420</wp:posOffset>
          </wp:positionH>
          <wp:positionV relativeFrom="page">
            <wp:posOffset>826770</wp:posOffset>
          </wp:positionV>
          <wp:extent cx="1887220" cy="1105535"/>
          <wp:effectExtent l="0" t="0" r="0" b="0"/>
          <wp:wrapSquare wrapText="bothSides"/>
          <wp:docPr id="6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1105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Pr="0036598E" w:rsidRDefault="00842EFD" w:rsidP="0036598E">
    <w:pPr>
      <w:pStyle w:val="Intestazione"/>
      <w:jc w:val="center"/>
    </w:pPr>
    <w:r>
      <w:rPr>
        <w:noProof/>
      </w:rPr>
      <w:drawing>
        <wp:anchor distT="0" distB="0" distL="114300" distR="114300" simplePos="0" relativeHeight="251654656" behindDoc="0" locked="0" layoutInCell="1" allowOverlap="1" wp14:anchorId="17912433" wp14:editId="36266602">
          <wp:simplePos x="0" y="0"/>
          <wp:positionH relativeFrom="column">
            <wp:posOffset>800100</wp:posOffset>
          </wp:positionH>
          <wp:positionV relativeFrom="paragraph">
            <wp:posOffset>109855</wp:posOffset>
          </wp:positionV>
          <wp:extent cx="1678940" cy="806450"/>
          <wp:effectExtent l="0" t="0" r="0" b="0"/>
          <wp:wrapSquare wrapText="bothSides"/>
          <wp:docPr id="5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806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Default="004A20F6">
    <w:pPr>
      <w:pStyle w:val="Intestazione"/>
    </w:pPr>
  </w:p>
  <w:p w:rsidR="004A20F6" w:rsidRDefault="00BD4952">
    <w:pPr>
      <w:pStyle w:val="Intestazione"/>
    </w:pPr>
    <w:r>
      <w:rPr>
        <w:noProof/>
      </w:rPr>
      <w:drawing>
        <wp:anchor distT="0" distB="0" distL="0" distR="0" simplePos="0" relativeHeight="251655680" behindDoc="0" locked="0" layoutInCell="1" allowOverlap="1">
          <wp:simplePos x="0" y="0"/>
          <wp:positionH relativeFrom="page">
            <wp:posOffset>457200</wp:posOffset>
          </wp:positionH>
          <wp:positionV relativeFrom="page">
            <wp:posOffset>1243330</wp:posOffset>
          </wp:positionV>
          <wp:extent cx="656590" cy="715010"/>
          <wp:effectExtent l="0" t="0" r="0" b="8890"/>
          <wp:wrapSquare wrapText="bothSides"/>
          <wp:docPr id="4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590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Default="004A20F6">
    <w:pPr>
      <w:pStyle w:val="Intestazione"/>
    </w:pPr>
  </w:p>
  <w:p w:rsidR="004A20F6" w:rsidRDefault="00BD4952" w:rsidP="007006F9">
    <w:pPr>
      <w:pStyle w:val="Default"/>
      <w:framePr w:w="11671" w:wrap="auto" w:vAnchor="page" w:hAnchor="page" w:x="181" w:y="2859"/>
      <w:jc w:val="center"/>
      <w:rPr>
        <w:rFonts w:ascii="Calibri" w:hAnsi="Calibri" w:cs="Calibri"/>
        <w:sz w:val="22"/>
        <w:szCs w:val="22"/>
      </w:rPr>
    </w:pPr>
    <w:r>
      <w:rPr>
        <w:noProof/>
      </w:rPr>
      <w:drawing>
        <wp:anchor distT="0" distB="0" distL="114300" distR="114300" simplePos="0" relativeHeight="251661824" behindDoc="0" locked="0" layoutInCell="1" allowOverlap="1" wp14:anchorId="581DEEE9" wp14:editId="0F63486C">
          <wp:simplePos x="0" y="0"/>
          <wp:positionH relativeFrom="column">
            <wp:posOffset>1028700</wp:posOffset>
          </wp:positionH>
          <wp:positionV relativeFrom="paragraph">
            <wp:posOffset>114300</wp:posOffset>
          </wp:positionV>
          <wp:extent cx="4922520" cy="53340"/>
          <wp:effectExtent l="0" t="0" r="0" b="3810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520" cy="53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04EEA" w:rsidRDefault="00F04EEA" w:rsidP="00F04EEA">
    <w:pPr>
      <w:pStyle w:val="Default"/>
      <w:framePr w:w="11671" w:wrap="auto" w:vAnchor="page" w:hAnchor="page" w:x="181" w:y="2859"/>
    </w:pPr>
  </w:p>
  <w:p w:rsidR="004A20F6" w:rsidRDefault="004A20F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B6E0A"/>
    <w:multiLevelType w:val="hybridMultilevel"/>
    <w:tmpl w:val="0514529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E604A"/>
    <w:multiLevelType w:val="hybridMultilevel"/>
    <w:tmpl w:val="3FD41A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EA7B0D"/>
    <w:multiLevelType w:val="hybridMultilevel"/>
    <w:tmpl w:val="9AC27D7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87354"/>
    <w:multiLevelType w:val="hybridMultilevel"/>
    <w:tmpl w:val="FD6CA1B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406DF3"/>
    <w:multiLevelType w:val="hybridMultilevel"/>
    <w:tmpl w:val="87CAEAC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2953A0"/>
    <w:multiLevelType w:val="hybridMultilevel"/>
    <w:tmpl w:val="EE0CD6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57362D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3A5798C"/>
    <w:multiLevelType w:val="hybridMultilevel"/>
    <w:tmpl w:val="ABE86CA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DC7365"/>
    <w:multiLevelType w:val="hybridMultilevel"/>
    <w:tmpl w:val="E3188C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BF6094"/>
    <w:multiLevelType w:val="hybridMultilevel"/>
    <w:tmpl w:val="0514529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772722"/>
    <w:multiLevelType w:val="hybridMultilevel"/>
    <w:tmpl w:val="DEB8C26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263180A"/>
    <w:multiLevelType w:val="hybridMultilevel"/>
    <w:tmpl w:val="E13A1C8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5313D2"/>
    <w:multiLevelType w:val="multilevel"/>
    <w:tmpl w:val="0268B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663223"/>
    <w:multiLevelType w:val="hybridMultilevel"/>
    <w:tmpl w:val="4B544A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6163FB"/>
    <w:multiLevelType w:val="singleLevel"/>
    <w:tmpl w:val="D1D8DED2"/>
    <w:lvl w:ilvl="0">
      <w:start w:val="1"/>
      <w:numFmt w:val="upperLetter"/>
      <w:pStyle w:val="Titolo2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5E3560D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5FA16EFF"/>
    <w:multiLevelType w:val="hybridMultilevel"/>
    <w:tmpl w:val="689E1586"/>
    <w:lvl w:ilvl="0" w:tplc="728273F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B86105"/>
    <w:multiLevelType w:val="hybridMultilevel"/>
    <w:tmpl w:val="A0C2D682"/>
    <w:lvl w:ilvl="0" w:tplc="0410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661F735C"/>
    <w:multiLevelType w:val="hybridMultilevel"/>
    <w:tmpl w:val="9B243AA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0911C0"/>
    <w:multiLevelType w:val="hybridMultilevel"/>
    <w:tmpl w:val="63345BD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C21FE9"/>
    <w:multiLevelType w:val="hybridMultilevel"/>
    <w:tmpl w:val="1C8229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8"/>
  </w:num>
  <w:num w:numId="3">
    <w:abstractNumId w:val="9"/>
  </w:num>
  <w:num w:numId="4">
    <w:abstractNumId w:val="4"/>
  </w:num>
  <w:num w:numId="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0"/>
  </w:num>
  <w:num w:numId="8">
    <w:abstractNumId w:val="5"/>
  </w:num>
  <w:num w:numId="9">
    <w:abstractNumId w:val="12"/>
  </w:num>
  <w:num w:numId="10">
    <w:abstractNumId w:val="14"/>
  </w:num>
  <w:num w:numId="11">
    <w:abstractNumId w:val="15"/>
  </w:num>
  <w:num w:numId="12">
    <w:abstractNumId w:val="6"/>
  </w:num>
  <w:num w:numId="13">
    <w:abstractNumId w:val="1"/>
  </w:num>
  <w:num w:numId="14">
    <w:abstractNumId w:val="20"/>
  </w:num>
  <w:num w:numId="15">
    <w:abstractNumId w:val="13"/>
  </w:num>
  <w:num w:numId="16">
    <w:abstractNumId w:val="11"/>
  </w:num>
  <w:num w:numId="17">
    <w:abstractNumId w:val="19"/>
  </w:num>
  <w:num w:numId="18">
    <w:abstractNumId w:val="16"/>
  </w:num>
  <w:num w:numId="19">
    <w:abstractNumId w:val="3"/>
  </w:num>
  <w:num w:numId="20">
    <w:abstractNumId w:val="2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ABE"/>
    <w:rsid w:val="00025926"/>
    <w:rsid w:val="000277CD"/>
    <w:rsid w:val="00044241"/>
    <w:rsid w:val="00045021"/>
    <w:rsid w:val="00045528"/>
    <w:rsid w:val="000470ED"/>
    <w:rsid w:val="000542CF"/>
    <w:rsid w:val="000569F3"/>
    <w:rsid w:val="00062654"/>
    <w:rsid w:val="000764A8"/>
    <w:rsid w:val="00086F85"/>
    <w:rsid w:val="00091FE3"/>
    <w:rsid w:val="00095F9D"/>
    <w:rsid w:val="000970C6"/>
    <w:rsid w:val="000A7A2A"/>
    <w:rsid w:val="000B1565"/>
    <w:rsid w:val="000B7DF5"/>
    <w:rsid w:val="000C3B09"/>
    <w:rsid w:val="000C4F09"/>
    <w:rsid w:val="000C6AFD"/>
    <w:rsid w:val="000D4738"/>
    <w:rsid w:val="000E0335"/>
    <w:rsid w:val="000F2D99"/>
    <w:rsid w:val="0011546E"/>
    <w:rsid w:val="001254AA"/>
    <w:rsid w:val="00127F50"/>
    <w:rsid w:val="00134C27"/>
    <w:rsid w:val="00146FF9"/>
    <w:rsid w:val="00155E8D"/>
    <w:rsid w:val="00160068"/>
    <w:rsid w:val="00170460"/>
    <w:rsid w:val="00171ADF"/>
    <w:rsid w:val="00175AE6"/>
    <w:rsid w:val="00176403"/>
    <w:rsid w:val="00177E14"/>
    <w:rsid w:val="00185195"/>
    <w:rsid w:val="00195AC3"/>
    <w:rsid w:val="001A5DD6"/>
    <w:rsid w:val="001A7454"/>
    <w:rsid w:val="001B343A"/>
    <w:rsid w:val="001B42D0"/>
    <w:rsid w:val="001C53ED"/>
    <w:rsid w:val="001D4F6C"/>
    <w:rsid w:val="001D6739"/>
    <w:rsid w:val="001D6D8E"/>
    <w:rsid w:val="001E1E9B"/>
    <w:rsid w:val="001E606C"/>
    <w:rsid w:val="001F28C8"/>
    <w:rsid w:val="001F2EA0"/>
    <w:rsid w:val="001F40EA"/>
    <w:rsid w:val="00200314"/>
    <w:rsid w:val="002043C0"/>
    <w:rsid w:val="00217748"/>
    <w:rsid w:val="002212F5"/>
    <w:rsid w:val="00221994"/>
    <w:rsid w:val="00225044"/>
    <w:rsid w:val="00226CC5"/>
    <w:rsid w:val="00251B8A"/>
    <w:rsid w:val="00255F18"/>
    <w:rsid w:val="0025784D"/>
    <w:rsid w:val="0026050C"/>
    <w:rsid w:val="00261D6B"/>
    <w:rsid w:val="002677BD"/>
    <w:rsid w:val="0028031B"/>
    <w:rsid w:val="0028097B"/>
    <w:rsid w:val="00284006"/>
    <w:rsid w:val="002948A0"/>
    <w:rsid w:val="002956D9"/>
    <w:rsid w:val="002A028B"/>
    <w:rsid w:val="002B384A"/>
    <w:rsid w:val="002C5AB5"/>
    <w:rsid w:val="002D58E9"/>
    <w:rsid w:val="002D6EDE"/>
    <w:rsid w:val="002D76AE"/>
    <w:rsid w:val="002D785D"/>
    <w:rsid w:val="002E0174"/>
    <w:rsid w:val="002E0D95"/>
    <w:rsid w:val="00304C3F"/>
    <w:rsid w:val="00305D2E"/>
    <w:rsid w:val="00306F39"/>
    <w:rsid w:val="00310256"/>
    <w:rsid w:val="0032537D"/>
    <w:rsid w:val="003471F2"/>
    <w:rsid w:val="00355F38"/>
    <w:rsid w:val="0036598E"/>
    <w:rsid w:val="003674C7"/>
    <w:rsid w:val="00373CE2"/>
    <w:rsid w:val="00380CB6"/>
    <w:rsid w:val="00381191"/>
    <w:rsid w:val="00384F14"/>
    <w:rsid w:val="00386986"/>
    <w:rsid w:val="003875B5"/>
    <w:rsid w:val="003876A0"/>
    <w:rsid w:val="00393105"/>
    <w:rsid w:val="00395626"/>
    <w:rsid w:val="003B25A0"/>
    <w:rsid w:val="003B35EF"/>
    <w:rsid w:val="003C34E3"/>
    <w:rsid w:val="003C6BB0"/>
    <w:rsid w:val="003D5707"/>
    <w:rsid w:val="003D669D"/>
    <w:rsid w:val="003E1D2D"/>
    <w:rsid w:val="003E6881"/>
    <w:rsid w:val="003E68B7"/>
    <w:rsid w:val="003E7598"/>
    <w:rsid w:val="003F30F4"/>
    <w:rsid w:val="00405192"/>
    <w:rsid w:val="00410DAD"/>
    <w:rsid w:val="004113BF"/>
    <w:rsid w:val="00417B0E"/>
    <w:rsid w:val="00427541"/>
    <w:rsid w:val="00440184"/>
    <w:rsid w:val="004501B5"/>
    <w:rsid w:val="00450787"/>
    <w:rsid w:val="00451D35"/>
    <w:rsid w:val="00452B6E"/>
    <w:rsid w:val="00461EC8"/>
    <w:rsid w:val="00464D25"/>
    <w:rsid w:val="00480C0E"/>
    <w:rsid w:val="00493DB9"/>
    <w:rsid w:val="004A0E7D"/>
    <w:rsid w:val="004A20F6"/>
    <w:rsid w:val="004A7274"/>
    <w:rsid w:val="004B18EB"/>
    <w:rsid w:val="004C1E27"/>
    <w:rsid w:val="004C4029"/>
    <w:rsid w:val="004D4625"/>
    <w:rsid w:val="004D649C"/>
    <w:rsid w:val="004E731A"/>
    <w:rsid w:val="004E7917"/>
    <w:rsid w:val="00501A8F"/>
    <w:rsid w:val="005026CE"/>
    <w:rsid w:val="0051253D"/>
    <w:rsid w:val="005232AB"/>
    <w:rsid w:val="00525513"/>
    <w:rsid w:val="00527C53"/>
    <w:rsid w:val="0054399F"/>
    <w:rsid w:val="00546EF4"/>
    <w:rsid w:val="0055415F"/>
    <w:rsid w:val="0055571C"/>
    <w:rsid w:val="00560228"/>
    <w:rsid w:val="0056084A"/>
    <w:rsid w:val="0056269E"/>
    <w:rsid w:val="00566CDE"/>
    <w:rsid w:val="005677A0"/>
    <w:rsid w:val="0058115C"/>
    <w:rsid w:val="00584100"/>
    <w:rsid w:val="005841D2"/>
    <w:rsid w:val="00586EC7"/>
    <w:rsid w:val="00593497"/>
    <w:rsid w:val="005950D6"/>
    <w:rsid w:val="005A4928"/>
    <w:rsid w:val="005B280C"/>
    <w:rsid w:val="005C2908"/>
    <w:rsid w:val="005D7D82"/>
    <w:rsid w:val="005E4924"/>
    <w:rsid w:val="005E6E0B"/>
    <w:rsid w:val="006041F9"/>
    <w:rsid w:val="00605A76"/>
    <w:rsid w:val="00607F77"/>
    <w:rsid w:val="00610218"/>
    <w:rsid w:val="0061048E"/>
    <w:rsid w:val="0061594E"/>
    <w:rsid w:val="00617410"/>
    <w:rsid w:val="006174D3"/>
    <w:rsid w:val="00620494"/>
    <w:rsid w:val="0062251C"/>
    <w:rsid w:val="00622A19"/>
    <w:rsid w:val="00625E33"/>
    <w:rsid w:val="006346DC"/>
    <w:rsid w:val="006361B0"/>
    <w:rsid w:val="0064165F"/>
    <w:rsid w:val="00643808"/>
    <w:rsid w:val="00644050"/>
    <w:rsid w:val="00647894"/>
    <w:rsid w:val="006527E1"/>
    <w:rsid w:val="00677EF5"/>
    <w:rsid w:val="00686BC5"/>
    <w:rsid w:val="006A097C"/>
    <w:rsid w:val="006A3C9A"/>
    <w:rsid w:val="006A61C2"/>
    <w:rsid w:val="006C2995"/>
    <w:rsid w:val="006C315C"/>
    <w:rsid w:val="006F035D"/>
    <w:rsid w:val="006F3CD1"/>
    <w:rsid w:val="006F4024"/>
    <w:rsid w:val="006F6E66"/>
    <w:rsid w:val="007006F9"/>
    <w:rsid w:val="00706936"/>
    <w:rsid w:val="00711632"/>
    <w:rsid w:val="007176E8"/>
    <w:rsid w:val="0073370F"/>
    <w:rsid w:val="0074278F"/>
    <w:rsid w:val="0075051D"/>
    <w:rsid w:val="00753F4B"/>
    <w:rsid w:val="00757BD3"/>
    <w:rsid w:val="00760177"/>
    <w:rsid w:val="0076412F"/>
    <w:rsid w:val="007653AF"/>
    <w:rsid w:val="007656F6"/>
    <w:rsid w:val="00771A99"/>
    <w:rsid w:val="00775B0D"/>
    <w:rsid w:val="00776C77"/>
    <w:rsid w:val="00782407"/>
    <w:rsid w:val="00787981"/>
    <w:rsid w:val="00791C31"/>
    <w:rsid w:val="007938CA"/>
    <w:rsid w:val="007B0EC4"/>
    <w:rsid w:val="007B0FB4"/>
    <w:rsid w:val="007B5E34"/>
    <w:rsid w:val="007C38C0"/>
    <w:rsid w:val="007C55E4"/>
    <w:rsid w:val="007C67F7"/>
    <w:rsid w:val="007C78BD"/>
    <w:rsid w:val="007D1C44"/>
    <w:rsid w:val="007D4925"/>
    <w:rsid w:val="007E5316"/>
    <w:rsid w:val="007F2B14"/>
    <w:rsid w:val="007F7124"/>
    <w:rsid w:val="0080364E"/>
    <w:rsid w:val="00804049"/>
    <w:rsid w:val="008057BE"/>
    <w:rsid w:val="00830E3B"/>
    <w:rsid w:val="00840530"/>
    <w:rsid w:val="00842EFD"/>
    <w:rsid w:val="008466B7"/>
    <w:rsid w:val="00850483"/>
    <w:rsid w:val="00852234"/>
    <w:rsid w:val="00867EEC"/>
    <w:rsid w:val="0087199D"/>
    <w:rsid w:val="00880524"/>
    <w:rsid w:val="00880A2D"/>
    <w:rsid w:val="008835A7"/>
    <w:rsid w:val="0089792D"/>
    <w:rsid w:val="008A6D25"/>
    <w:rsid w:val="008C10CB"/>
    <w:rsid w:val="008D6A44"/>
    <w:rsid w:val="008D6E5C"/>
    <w:rsid w:val="008F14DB"/>
    <w:rsid w:val="008F31CB"/>
    <w:rsid w:val="008F662A"/>
    <w:rsid w:val="009123FC"/>
    <w:rsid w:val="009142FE"/>
    <w:rsid w:val="00914ACA"/>
    <w:rsid w:val="00922A67"/>
    <w:rsid w:val="009355E2"/>
    <w:rsid w:val="009435C3"/>
    <w:rsid w:val="00944F62"/>
    <w:rsid w:val="0096019C"/>
    <w:rsid w:val="009677E6"/>
    <w:rsid w:val="00970890"/>
    <w:rsid w:val="00970FD8"/>
    <w:rsid w:val="00972297"/>
    <w:rsid w:val="00973A76"/>
    <w:rsid w:val="00982F6E"/>
    <w:rsid w:val="0098557F"/>
    <w:rsid w:val="009931ED"/>
    <w:rsid w:val="009C2A3B"/>
    <w:rsid w:val="009D63B2"/>
    <w:rsid w:val="009E14FD"/>
    <w:rsid w:val="009E5E12"/>
    <w:rsid w:val="009F62BB"/>
    <w:rsid w:val="00A00B16"/>
    <w:rsid w:val="00A06870"/>
    <w:rsid w:val="00A14666"/>
    <w:rsid w:val="00A16708"/>
    <w:rsid w:val="00A20863"/>
    <w:rsid w:val="00A24775"/>
    <w:rsid w:val="00A304B9"/>
    <w:rsid w:val="00A309EB"/>
    <w:rsid w:val="00A40A1E"/>
    <w:rsid w:val="00A43A4C"/>
    <w:rsid w:val="00A47A68"/>
    <w:rsid w:val="00A52D48"/>
    <w:rsid w:val="00A54BE1"/>
    <w:rsid w:val="00A55D07"/>
    <w:rsid w:val="00A726C8"/>
    <w:rsid w:val="00A767C3"/>
    <w:rsid w:val="00A8394A"/>
    <w:rsid w:val="00A928FD"/>
    <w:rsid w:val="00A92D00"/>
    <w:rsid w:val="00AA210F"/>
    <w:rsid w:val="00AA2CCB"/>
    <w:rsid w:val="00AA2EF4"/>
    <w:rsid w:val="00AA632A"/>
    <w:rsid w:val="00AA7C60"/>
    <w:rsid w:val="00AC3E4E"/>
    <w:rsid w:val="00AD149C"/>
    <w:rsid w:val="00AD76E4"/>
    <w:rsid w:val="00AE1C70"/>
    <w:rsid w:val="00AE4009"/>
    <w:rsid w:val="00B03906"/>
    <w:rsid w:val="00B06B89"/>
    <w:rsid w:val="00B11E64"/>
    <w:rsid w:val="00B15454"/>
    <w:rsid w:val="00B159A5"/>
    <w:rsid w:val="00B16DC5"/>
    <w:rsid w:val="00B17E89"/>
    <w:rsid w:val="00B32568"/>
    <w:rsid w:val="00B409B3"/>
    <w:rsid w:val="00B46295"/>
    <w:rsid w:val="00B47236"/>
    <w:rsid w:val="00B47919"/>
    <w:rsid w:val="00B51C47"/>
    <w:rsid w:val="00B55F45"/>
    <w:rsid w:val="00B564BB"/>
    <w:rsid w:val="00B56924"/>
    <w:rsid w:val="00B63577"/>
    <w:rsid w:val="00B65743"/>
    <w:rsid w:val="00B67B09"/>
    <w:rsid w:val="00B72AE6"/>
    <w:rsid w:val="00B72DA0"/>
    <w:rsid w:val="00B761AB"/>
    <w:rsid w:val="00B76FF8"/>
    <w:rsid w:val="00B779B4"/>
    <w:rsid w:val="00B806AE"/>
    <w:rsid w:val="00B966EC"/>
    <w:rsid w:val="00BA0C38"/>
    <w:rsid w:val="00BB366B"/>
    <w:rsid w:val="00BB5436"/>
    <w:rsid w:val="00BD4952"/>
    <w:rsid w:val="00BE6FE0"/>
    <w:rsid w:val="00C27D1E"/>
    <w:rsid w:val="00C32918"/>
    <w:rsid w:val="00C36726"/>
    <w:rsid w:val="00C368FE"/>
    <w:rsid w:val="00C375C3"/>
    <w:rsid w:val="00C37778"/>
    <w:rsid w:val="00C42ABE"/>
    <w:rsid w:val="00C42C53"/>
    <w:rsid w:val="00C57420"/>
    <w:rsid w:val="00C624B0"/>
    <w:rsid w:val="00C70908"/>
    <w:rsid w:val="00C70B59"/>
    <w:rsid w:val="00C73B49"/>
    <w:rsid w:val="00C80A8F"/>
    <w:rsid w:val="00C85AF5"/>
    <w:rsid w:val="00C875B6"/>
    <w:rsid w:val="00CC0EAE"/>
    <w:rsid w:val="00CC40F5"/>
    <w:rsid w:val="00CE50E1"/>
    <w:rsid w:val="00CE6794"/>
    <w:rsid w:val="00CE6BF4"/>
    <w:rsid w:val="00CF286C"/>
    <w:rsid w:val="00CF5B64"/>
    <w:rsid w:val="00D003FA"/>
    <w:rsid w:val="00D02D4A"/>
    <w:rsid w:val="00D0710F"/>
    <w:rsid w:val="00D11044"/>
    <w:rsid w:val="00D13601"/>
    <w:rsid w:val="00D20297"/>
    <w:rsid w:val="00D237CB"/>
    <w:rsid w:val="00D25DCA"/>
    <w:rsid w:val="00D33A18"/>
    <w:rsid w:val="00D420BF"/>
    <w:rsid w:val="00D4257A"/>
    <w:rsid w:val="00D42D4C"/>
    <w:rsid w:val="00D4656F"/>
    <w:rsid w:val="00D4709F"/>
    <w:rsid w:val="00D50970"/>
    <w:rsid w:val="00D56A36"/>
    <w:rsid w:val="00D63B27"/>
    <w:rsid w:val="00D729C6"/>
    <w:rsid w:val="00D74AE7"/>
    <w:rsid w:val="00D816E2"/>
    <w:rsid w:val="00D93890"/>
    <w:rsid w:val="00D95744"/>
    <w:rsid w:val="00DD0D0F"/>
    <w:rsid w:val="00DE4027"/>
    <w:rsid w:val="00DE7BC4"/>
    <w:rsid w:val="00DF5109"/>
    <w:rsid w:val="00DF57A4"/>
    <w:rsid w:val="00E040F2"/>
    <w:rsid w:val="00E07F89"/>
    <w:rsid w:val="00E10988"/>
    <w:rsid w:val="00E15968"/>
    <w:rsid w:val="00E1624B"/>
    <w:rsid w:val="00E17665"/>
    <w:rsid w:val="00E2261B"/>
    <w:rsid w:val="00E26689"/>
    <w:rsid w:val="00E3398A"/>
    <w:rsid w:val="00E40A2C"/>
    <w:rsid w:val="00E45FB4"/>
    <w:rsid w:val="00E86F9C"/>
    <w:rsid w:val="00E97BAD"/>
    <w:rsid w:val="00EA4CD2"/>
    <w:rsid w:val="00EC2B06"/>
    <w:rsid w:val="00EC31F6"/>
    <w:rsid w:val="00EC7475"/>
    <w:rsid w:val="00ED5449"/>
    <w:rsid w:val="00ED72B7"/>
    <w:rsid w:val="00EE4129"/>
    <w:rsid w:val="00EE6B75"/>
    <w:rsid w:val="00EF19DF"/>
    <w:rsid w:val="00EF2E7E"/>
    <w:rsid w:val="00EF5908"/>
    <w:rsid w:val="00EF700B"/>
    <w:rsid w:val="00F04EEA"/>
    <w:rsid w:val="00F12BC0"/>
    <w:rsid w:val="00F224D5"/>
    <w:rsid w:val="00F40734"/>
    <w:rsid w:val="00F4342B"/>
    <w:rsid w:val="00F43A96"/>
    <w:rsid w:val="00F459B6"/>
    <w:rsid w:val="00F543BB"/>
    <w:rsid w:val="00F636FC"/>
    <w:rsid w:val="00F64B73"/>
    <w:rsid w:val="00F76DE1"/>
    <w:rsid w:val="00F86907"/>
    <w:rsid w:val="00F8786E"/>
    <w:rsid w:val="00F91F82"/>
    <w:rsid w:val="00FA7691"/>
    <w:rsid w:val="00FB1641"/>
    <w:rsid w:val="00FB46B1"/>
    <w:rsid w:val="00FB5540"/>
    <w:rsid w:val="00FC3013"/>
    <w:rsid w:val="00FC60BE"/>
    <w:rsid w:val="00FD2952"/>
    <w:rsid w:val="00FE352C"/>
    <w:rsid w:val="00FE6FFF"/>
    <w:rsid w:val="00FF1A70"/>
    <w:rsid w:val="00FF2BAB"/>
    <w:rsid w:val="00FF2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6145"/>
    <o:shapelayout v:ext="edit">
      <o:idmap v:ext="edit" data="1"/>
    </o:shapelayout>
  </w:shapeDefaults>
  <w:decimalSymbol w:val=","/>
  <w:listSeparator w:val=";"/>
  <w15:docId w15:val="{639B1E31-E3E8-4E89-A78F-BFD17CFDC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pacing w:line="360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F2EA0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6A3C9A"/>
    <w:pPr>
      <w:keepNext/>
      <w:jc w:val="center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qFormat/>
    <w:rsid w:val="003C34E3"/>
    <w:pPr>
      <w:keepNext/>
      <w:numPr>
        <w:numId w:val="10"/>
      </w:numPr>
      <w:ind w:right="-1"/>
      <w:jc w:val="both"/>
      <w:outlineLvl w:val="1"/>
    </w:pPr>
    <w:rPr>
      <w:sz w:val="26"/>
      <w:szCs w:val="20"/>
      <w:lang w:bidi="he-IL"/>
    </w:rPr>
  </w:style>
  <w:style w:type="paragraph" w:styleId="Titolo4">
    <w:name w:val="heading 4"/>
    <w:basedOn w:val="Normale"/>
    <w:next w:val="Normale"/>
    <w:link w:val="Titolo4Carattere"/>
    <w:qFormat/>
    <w:rsid w:val="006A3C9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7">
    <w:name w:val="heading 7"/>
    <w:basedOn w:val="Normale"/>
    <w:next w:val="Normale"/>
    <w:link w:val="Titolo7Carattere"/>
    <w:qFormat/>
    <w:rsid w:val="003C34E3"/>
    <w:pPr>
      <w:keepNext/>
      <w:ind w:right="567" w:firstLine="567"/>
      <w:jc w:val="both"/>
      <w:outlineLvl w:val="6"/>
    </w:pPr>
    <w:rPr>
      <w:rFonts w:ascii="Arial" w:hAnsi="Arial"/>
      <w:b/>
      <w:i/>
      <w:szCs w:val="20"/>
      <w:u w:val="single"/>
      <w:lang w:bidi="he-IL"/>
    </w:rPr>
  </w:style>
  <w:style w:type="paragraph" w:styleId="Titolo9">
    <w:name w:val="heading 9"/>
    <w:basedOn w:val="Normale"/>
    <w:next w:val="Normale"/>
    <w:link w:val="Titolo9Carattere"/>
    <w:qFormat/>
    <w:rsid w:val="003C34E3"/>
    <w:pPr>
      <w:keepNext/>
      <w:spacing w:line="380" w:lineRule="atLeast"/>
      <w:ind w:left="709" w:right="567"/>
      <w:jc w:val="both"/>
      <w:outlineLvl w:val="8"/>
    </w:pPr>
    <w:rPr>
      <w:b/>
      <w:i/>
      <w:sz w:val="22"/>
      <w:szCs w:val="20"/>
      <w:u w:val="single"/>
      <w:lang w:bidi="he-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</w:p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rsid w:val="004A20F6"/>
    <w:rPr>
      <w:rFonts w:cs="Times New Roman"/>
      <w:color w:val="0000FF"/>
      <w:u w:val="single"/>
    </w:rPr>
  </w:style>
  <w:style w:type="character" w:customStyle="1" w:styleId="Titolo1Carattere">
    <w:name w:val="Titolo 1 Carattere"/>
    <w:link w:val="Titolo1"/>
    <w:rsid w:val="006A3C9A"/>
    <w:rPr>
      <w:b/>
      <w:bCs/>
      <w:sz w:val="24"/>
      <w:szCs w:val="24"/>
    </w:rPr>
  </w:style>
  <w:style w:type="character" w:customStyle="1" w:styleId="Titolo4Carattere">
    <w:name w:val="Titolo 4 Carattere"/>
    <w:link w:val="Titolo4"/>
    <w:rsid w:val="006A3C9A"/>
    <w:rPr>
      <w:rFonts w:ascii="Calibri" w:hAnsi="Calibri"/>
      <w:b/>
      <w:bCs/>
      <w:sz w:val="28"/>
      <w:szCs w:val="28"/>
    </w:rPr>
  </w:style>
  <w:style w:type="paragraph" w:styleId="Corpotesto">
    <w:name w:val="Body Text"/>
    <w:basedOn w:val="Normale"/>
    <w:link w:val="CorpotestoCarattere"/>
    <w:unhideWhenUsed/>
    <w:rsid w:val="006A3C9A"/>
    <w:rPr>
      <w:b/>
      <w:bCs/>
    </w:rPr>
  </w:style>
  <w:style w:type="character" w:customStyle="1" w:styleId="CorpotestoCarattere">
    <w:name w:val="Corpo testo Carattere"/>
    <w:link w:val="Corpotesto"/>
    <w:rsid w:val="006A3C9A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9142F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9142F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914ACA"/>
    <w:pPr>
      <w:suppressLineNumbers/>
      <w:suppressAutoHyphens/>
    </w:pPr>
    <w:rPr>
      <w:lang w:eastAsia="ar-SA"/>
    </w:rPr>
  </w:style>
  <w:style w:type="paragraph" w:styleId="NormaleWeb">
    <w:name w:val="Normal (Web)"/>
    <w:basedOn w:val="Normale"/>
    <w:rsid w:val="00E040F2"/>
    <w:pPr>
      <w:ind w:firstLine="135"/>
      <w:jc w:val="both"/>
    </w:pPr>
    <w:rPr>
      <w:rFonts w:ascii="Verdana" w:hAnsi="Verdana"/>
      <w:sz w:val="20"/>
      <w:szCs w:val="20"/>
    </w:rPr>
  </w:style>
  <w:style w:type="character" w:styleId="Enfasigrassetto">
    <w:name w:val="Strong"/>
    <w:uiPriority w:val="22"/>
    <w:qFormat/>
    <w:rsid w:val="00127F50"/>
    <w:rPr>
      <w:b/>
      <w:bCs/>
    </w:rPr>
  </w:style>
  <w:style w:type="paragraph" w:customStyle="1" w:styleId="CM2">
    <w:name w:val="CM2"/>
    <w:basedOn w:val="Default"/>
    <w:next w:val="Default"/>
    <w:uiPriority w:val="99"/>
    <w:rsid w:val="00440184"/>
    <w:pPr>
      <w:spacing w:line="273" w:lineRule="atLeast"/>
    </w:pPr>
    <w:rPr>
      <w:rFonts w:ascii="Arial" w:hAnsi="Arial" w:cs="Arial"/>
      <w:color w:val="auto"/>
    </w:rPr>
  </w:style>
  <w:style w:type="paragraph" w:customStyle="1" w:styleId="CM10">
    <w:name w:val="CM10"/>
    <w:basedOn w:val="Default"/>
    <w:next w:val="Default"/>
    <w:uiPriority w:val="99"/>
    <w:rsid w:val="00380CB6"/>
    <w:rPr>
      <w:rFonts w:ascii="Arial" w:hAnsi="Arial" w:cs="Arial"/>
      <w:color w:val="auto"/>
    </w:rPr>
  </w:style>
  <w:style w:type="paragraph" w:customStyle="1" w:styleId="CM12">
    <w:name w:val="CM12"/>
    <w:basedOn w:val="Default"/>
    <w:next w:val="Default"/>
    <w:uiPriority w:val="99"/>
    <w:rsid w:val="006527E1"/>
    <w:rPr>
      <w:rFonts w:ascii="Arial" w:hAnsi="Arial" w:cs="Arial"/>
      <w:color w:val="auto"/>
    </w:rPr>
  </w:style>
  <w:style w:type="table" w:styleId="Grigliatabella">
    <w:name w:val="Table Grid"/>
    <w:basedOn w:val="Tabellanormale"/>
    <w:rsid w:val="000F2D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link w:val="Titolo2"/>
    <w:rsid w:val="003C34E3"/>
    <w:rPr>
      <w:sz w:val="26"/>
      <w:lang w:bidi="he-IL"/>
    </w:rPr>
  </w:style>
  <w:style w:type="character" w:customStyle="1" w:styleId="Titolo7Carattere">
    <w:name w:val="Titolo 7 Carattere"/>
    <w:link w:val="Titolo7"/>
    <w:rsid w:val="003C34E3"/>
    <w:rPr>
      <w:rFonts w:ascii="Arial" w:hAnsi="Arial"/>
      <w:b/>
      <w:i/>
      <w:sz w:val="24"/>
      <w:u w:val="single"/>
      <w:lang w:bidi="he-IL"/>
    </w:rPr>
  </w:style>
  <w:style w:type="character" w:customStyle="1" w:styleId="Titolo9Carattere">
    <w:name w:val="Titolo 9 Carattere"/>
    <w:link w:val="Titolo9"/>
    <w:rsid w:val="003C34E3"/>
    <w:rPr>
      <w:b/>
      <w:i/>
      <w:sz w:val="22"/>
      <w:u w:val="single"/>
      <w:lang w:bidi="he-IL"/>
    </w:rPr>
  </w:style>
  <w:style w:type="paragraph" w:styleId="Testodelblocco">
    <w:name w:val="Block Text"/>
    <w:basedOn w:val="Normale"/>
    <w:rsid w:val="003C34E3"/>
    <w:pPr>
      <w:tabs>
        <w:tab w:val="left" w:pos="1701"/>
        <w:tab w:val="left" w:pos="5954"/>
      </w:tabs>
      <w:spacing w:line="360" w:lineRule="atLeast"/>
      <w:ind w:left="567" w:right="567"/>
      <w:jc w:val="both"/>
    </w:pPr>
    <w:rPr>
      <w:sz w:val="20"/>
      <w:szCs w:val="20"/>
      <w:lang w:bidi="he-IL"/>
    </w:rPr>
  </w:style>
  <w:style w:type="paragraph" w:styleId="Corpodeltesto2">
    <w:name w:val="Body Text 2"/>
    <w:basedOn w:val="Normale"/>
    <w:link w:val="Corpodeltesto2Carattere"/>
    <w:rsid w:val="003C34E3"/>
    <w:pPr>
      <w:ind w:right="567"/>
      <w:jc w:val="both"/>
    </w:pPr>
    <w:rPr>
      <w:b/>
      <w:sz w:val="26"/>
      <w:szCs w:val="20"/>
      <w:u w:val="single"/>
      <w:lang w:bidi="he-IL"/>
    </w:rPr>
  </w:style>
  <w:style w:type="character" w:customStyle="1" w:styleId="Corpodeltesto2Carattere">
    <w:name w:val="Corpo del testo 2 Carattere"/>
    <w:link w:val="Corpodeltesto2"/>
    <w:rsid w:val="003C34E3"/>
    <w:rPr>
      <w:b/>
      <w:sz w:val="26"/>
      <w:u w:val="single"/>
      <w:lang w:bidi="he-IL"/>
    </w:rPr>
  </w:style>
  <w:style w:type="paragraph" w:styleId="Titolo">
    <w:name w:val="Title"/>
    <w:basedOn w:val="Normale"/>
    <w:link w:val="TitoloCarattere"/>
    <w:qFormat/>
    <w:rsid w:val="003C34E3"/>
    <w:pPr>
      <w:jc w:val="center"/>
    </w:pPr>
    <w:rPr>
      <w:sz w:val="28"/>
      <w:lang w:bidi="he-IL"/>
    </w:rPr>
  </w:style>
  <w:style w:type="character" w:customStyle="1" w:styleId="TitoloCarattere">
    <w:name w:val="Titolo Carattere"/>
    <w:link w:val="Titolo"/>
    <w:rsid w:val="003C34E3"/>
    <w:rPr>
      <w:sz w:val="28"/>
      <w:szCs w:val="24"/>
      <w:lang w:bidi="he-IL"/>
    </w:rPr>
  </w:style>
  <w:style w:type="paragraph" w:styleId="Sottotitolo">
    <w:name w:val="Subtitle"/>
    <w:basedOn w:val="Normale"/>
    <w:link w:val="SottotitoloCarattere"/>
    <w:qFormat/>
    <w:rsid w:val="003C34E3"/>
    <w:pPr>
      <w:jc w:val="center"/>
    </w:pPr>
    <w:rPr>
      <w:szCs w:val="20"/>
      <w:lang w:bidi="he-IL"/>
    </w:rPr>
  </w:style>
  <w:style w:type="character" w:customStyle="1" w:styleId="SottotitoloCarattere">
    <w:name w:val="Sottotitolo Carattere"/>
    <w:link w:val="Sottotitolo"/>
    <w:rsid w:val="003C34E3"/>
    <w:rPr>
      <w:sz w:val="24"/>
      <w:lang w:bidi="he-IL"/>
    </w:rPr>
  </w:style>
  <w:style w:type="paragraph" w:styleId="Paragrafoelenco">
    <w:name w:val="List Paragraph"/>
    <w:basedOn w:val="Normale"/>
    <w:uiPriority w:val="34"/>
    <w:qFormat/>
    <w:rsid w:val="00261D6B"/>
    <w:pPr>
      <w:ind w:left="720"/>
      <w:contextualSpacing/>
    </w:pPr>
  </w:style>
  <w:style w:type="character" w:styleId="Collegamentovisitato">
    <w:name w:val="FollowedHyperlink"/>
    <w:basedOn w:val="Carpredefinitoparagrafo"/>
    <w:semiHidden/>
    <w:unhideWhenUsed/>
    <w:rsid w:val="0062049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31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63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57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259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562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783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3476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601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3968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65784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9351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1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0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88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46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549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426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06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87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084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638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96443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57363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7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74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021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653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187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104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647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8974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709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5006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9987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437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37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17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32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48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763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608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28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62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9461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5271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863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5622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gis03800p@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anza-perugini.gov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tisticoperugini.it" TargetMode="External"/><Relationship Id="rId2" Type="http://schemas.openxmlformats.org/officeDocument/2006/relationships/hyperlink" Target="mailto:fgis03800p@pec.istruzione.it" TargetMode="External"/><Relationship Id="rId1" Type="http://schemas.openxmlformats.org/officeDocument/2006/relationships/hyperlink" Target="mailto:fgis03800p@istruzione.it" TargetMode="External"/><Relationship Id="rId6" Type="http://schemas.openxmlformats.org/officeDocument/2006/relationships/hyperlink" Target="http://www.liceolanzafoggia.it" TargetMode="External"/><Relationship Id="rId5" Type="http://schemas.openxmlformats.org/officeDocument/2006/relationships/hyperlink" Target="http://www.liceolanzafoggia.it" TargetMode="External"/><Relationship Id="rId4" Type="http://schemas.openxmlformats.org/officeDocument/2006/relationships/hyperlink" Target="http://www.artisticoperugini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autogestito\Desktop\G.%20TRECCA%2018%2006%202017\Liceo%20Artistico%20Perugini\Carta%20intestata\CIRCOLARI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CIRCOLARI</Template>
  <TotalTime>7</TotalTime>
  <Pages>2</Pages>
  <Words>328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Hewlett-Packard</Company>
  <LinksUpToDate>false</LinksUpToDate>
  <CharactersWithSpaces>2507</CharactersWithSpaces>
  <SharedDoc>false</SharedDoc>
  <HLinks>
    <vt:vector size="24" baseType="variant">
      <vt:variant>
        <vt:i4>4587647</vt:i4>
      </vt:variant>
      <vt:variant>
        <vt:i4>3</vt:i4>
      </vt:variant>
      <vt:variant>
        <vt:i4>0</vt:i4>
      </vt:variant>
      <vt:variant>
        <vt:i4>5</vt:i4>
      </vt:variant>
      <vt:variant>
        <vt:lpwstr>mailto:fgis03800p@pec.istruzione.it</vt:lpwstr>
      </vt:variant>
      <vt:variant>
        <vt:lpwstr/>
      </vt:variant>
      <vt:variant>
        <vt:i4>852076</vt:i4>
      </vt:variant>
      <vt:variant>
        <vt:i4>0</vt:i4>
      </vt:variant>
      <vt:variant>
        <vt:i4>0</vt:i4>
      </vt:variant>
      <vt:variant>
        <vt:i4>5</vt:i4>
      </vt:variant>
      <vt:variant>
        <vt:lpwstr>mailto:fgis03800p@istruzione.it</vt:lpwstr>
      </vt:variant>
      <vt:variant>
        <vt:lpwstr/>
      </vt:variant>
      <vt:variant>
        <vt:i4>6422591</vt:i4>
      </vt:variant>
      <vt:variant>
        <vt:i4>3</vt:i4>
      </vt:variant>
      <vt:variant>
        <vt:i4>0</vt:i4>
      </vt:variant>
      <vt:variant>
        <vt:i4>5</vt:i4>
      </vt:variant>
      <vt:variant>
        <vt:lpwstr>http://www.liceolanzafoggia.it/</vt:lpwstr>
      </vt:variant>
      <vt:variant>
        <vt:lpwstr/>
      </vt:variant>
      <vt:variant>
        <vt:i4>5570582</vt:i4>
      </vt:variant>
      <vt:variant>
        <vt:i4>0</vt:i4>
      </vt:variant>
      <vt:variant>
        <vt:i4>0</vt:i4>
      </vt:variant>
      <vt:variant>
        <vt:i4>5</vt:i4>
      </vt:variant>
      <vt:variant>
        <vt:lpwstr>http://www.artisticoperugini.com/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Pc autogestito</dc:creator>
  <cp:lastModifiedBy>casa</cp:lastModifiedBy>
  <cp:revision>4</cp:revision>
  <cp:lastPrinted>2017-07-28T06:58:00Z</cp:lastPrinted>
  <dcterms:created xsi:type="dcterms:W3CDTF">2017-08-03T11:36:00Z</dcterms:created>
  <dcterms:modified xsi:type="dcterms:W3CDTF">2017-08-03T11:47:00Z</dcterms:modified>
</cp:coreProperties>
</file>