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030" w:rsidRPr="00046030" w:rsidRDefault="00046030" w:rsidP="00046030">
      <w:pPr>
        <w:rPr>
          <w:rFonts w:ascii="Times New Roman" w:hAnsi="Times New Roman" w:cs="Times New Roman"/>
          <w:b/>
          <w:i/>
          <w:sz w:val="28"/>
          <w:szCs w:val="24"/>
        </w:rPr>
      </w:pPr>
      <w:bookmarkStart w:id="0" w:name="_GoBack"/>
      <w:bookmarkEnd w:id="0"/>
      <w:r w:rsidRPr="00046030">
        <w:rPr>
          <w:rFonts w:ascii="Times New Roman" w:hAnsi="Times New Roman" w:cs="Times New Roman"/>
          <w:b/>
          <w:i/>
          <w:sz w:val="28"/>
          <w:szCs w:val="24"/>
        </w:rPr>
        <w:t xml:space="preserve">Rendicontazione attività svolta nell’a.s. 2015/2016 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jc w:val="both"/>
        <w:rPr>
          <w:rFonts w:ascii="Times New Roman" w:hAnsi="Times New Roman" w:cs="Times New Roman"/>
          <w:i/>
          <w:szCs w:val="24"/>
        </w:rPr>
      </w:pPr>
      <w:r w:rsidRPr="00972225">
        <w:rPr>
          <w:rFonts w:ascii="Times New Roman" w:hAnsi="Times New Roman" w:cs="Times New Roman"/>
          <w:i/>
          <w:szCs w:val="24"/>
        </w:rPr>
        <w:t>La presente scheda, compilata per ogni attività svolta dal docente,  varierà a seconda dell’attività o del Progetto svolto e le voci sotto indicate sono</w:t>
      </w:r>
      <w:r w:rsidR="00DC35F8">
        <w:rPr>
          <w:rFonts w:ascii="Times New Roman" w:hAnsi="Times New Roman" w:cs="Times New Roman"/>
          <w:i/>
          <w:szCs w:val="24"/>
        </w:rPr>
        <w:t xml:space="preserve"> </w:t>
      </w:r>
      <w:r w:rsidRPr="00972225">
        <w:rPr>
          <w:rFonts w:ascii="Times New Roman" w:hAnsi="Times New Roman" w:cs="Times New Roman"/>
          <w:i/>
          <w:szCs w:val="24"/>
        </w:rPr>
        <w:t xml:space="preserve">orientative. </w:t>
      </w:r>
    </w:p>
    <w:p w:rsidR="00046030" w:rsidRPr="00972225" w:rsidRDefault="00046030" w:rsidP="00046030">
      <w:pPr>
        <w:jc w:val="both"/>
        <w:rPr>
          <w:rFonts w:ascii="Times New Roman" w:hAnsi="Times New Roman" w:cs="Times New Roman"/>
          <w:i/>
          <w:szCs w:val="24"/>
        </w:rPr>
      </w:pPr>
      <w:r w:rsidRPr="00972225">
        <w:rPr>
          <w:rFonts w:ascii="Times New Roman" w:hAnsi="Times New Roman" w:cs="Times New Roman"/>
          <w:i/>
          <w:szCs w:val="24"/>
        </w:rPr>
        <w:t>Ogni docente segnalerà gli indicatori che riterrà più idonei a dimostrare l’at</w:t>
      </w:r>
      <w:r>
        <w:rPr>
          <w:rFonts w:ascii="Times New Roman" w:hAnsi="Times New Roman" w:cs="Times New Roman"/>
          <w:i/>
          <w:szCs w:val="24"/>
        </w:rPr>
        <w:t>tività svolta e la sua valenza.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Docente</w:t>
      </w:r>
      <w:r w:rsidR="00795D1A">
        <w:rPr>
          <w:rFonts w:ascii="Times New Roman" w:hAnsi="Times New Roman" w:cs="Times New Roman"/>
          <w:szCs w:val="24"/>
        </w:rPr>
        <w:t>:</w:t>
      </w:r>
    </w:p>
    <w:p w:rsidR="00795D1A" w:rsidRPr="00972225" w:rsidRDefault="00795D1A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Attività svolta</w:t>
      </w:r>
      <w:r w:rsidRPr="00972225">
        <w:rPr>
          <w:rFonts w:ascii="Times New Roman" w:hAnsi="Times New Roman" w:cs="Times New Roman"/>
          <w:szCs w:val="24"/>
        </w:rPr>
        <w:t xml:space="preserve">:  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Indicatori del grado di svolgimento e realizzazione delle attività</w:t>
      </w:r>
      <w:r w:rsidR="00795D1A">
        <w:rPr>
          <w:rFonts w:ascii="Times New Roman" w:hAnsi="Times New Roman" w:cs="Times New Roman"/>
          <w:b/>
          <w:szCs w:val="24"/>
        </w:rPr>
        <w:t xml:space="preserve"> (max. 10 righe)</w:t>
      </w:r>
      <w:r w:rsidRPr="00972225">
        <w:rPr>
          <w:rFonts w:ascii="Times New Roman" w:hAnsi="Times New Roman" w:cs="Times New Roman"/>
          <w:b/>
          <w:szCs w:val="24"/>
        </w:rPr>
        <w:t>:</w:t>
      </w:r>
    </w:p>
    <w:p w:rsidR="00046030" w:rsidRPr="00972225" w:rsidRDefault="00046030" w:rsidP="00046030">
      <w:pPr>
        <w:rPr>
          <w:rFonts w:ascii="Times New Roman" w:hAnsi="Times New Roman" w:cs="Times New Roman"/>
          <w:i/>
          <w:szCs w:val="24"/>
        </w:rPr>
      </w:pPr>
      <w:r w:rsidRPr="00972225">
        <w:rPr>
          <w:rFonts w:ascii="Times New Roman" w:hAnsi="Times New Roman" w:cs="Times New Roman"/>
          <w:szCs w:val="24"/>
        </w:rPr>
        <w:t xml:space="preserve">inserire solo dati oggettivi: </w:t>
      </w:r>
      <w:r w:rsidRPr="00972225">
        <w:rPr>
          <w:rFonts w:ascii="Times New Roman" w:hAnsi="Times New Roman" w:cs="Times New Roman"/>
          <w:i/>
          <w:szCs w:val="24"/>
        </w:rPr>
        <w:t>(</w:t>
      </w:r>
      <w:r w:rsidR="00DC35F8" w:rsidRPr="00DC35F8">
        <w:rPr>
          <w:rFonts w:ascii="Times New Roman" w:hAnsi="Times New Roman" w:cs="Times New Roman"/>
          <w:i/>
          <w:sz w:val="22"/>
          <w:szCs w:val="24"/>
        </w:rPr>
        <w:t xml:space="preserve">Es.: </w:t>
      </w:r>
      <w:r w:rsidRPr="00DC35F8">
        <w:rPr>
          <w:rFonts w:ascii="Times New Roman" w:hAnsi="Times New Roman" w:cs="Times New Roman"/>
          <w:i/>
          <w:sz w:val="22"/>
          <w:szCs w:val="24"/>
        </w:rPr>
        <w:t>Enti ed Istituzioni partner; articoli di giornali sull’attività svolta; finanziamenti ricevuti dalla scuola e da eventuali sponsor esterni; manifestazioni alle quali si è partecipato; premi vinti</w:t>
      </w:r>
      <w:r w:rsidR="00795D1A">
        <w:rPr>
          <w:rFonts w:ascii="Times New Roman" w:hAnsi="Times New Roman" w:cs="Times New Roman"/>
          <w:i/>
          <w:sz w:val="22"/>
          <w:szCs w:val="24"/>
        </w:rPr>
        <w:t xml:space="preserve">; </w:t>
      </w:r>
      <w:r w:rsidR="00795D1A" w:rsidRPr="00DC35F8">
        <w:rPr>
          <w:rFonts w:ascii="Times New Roman" w:hAnsi="Times New Roman" w:cs="Times New Roman"/>
          <w:i/>
          <w:sz w:val="22"/>
          <w:szCs w:val="24"/>
        </w:rPr>
        <w:t>; docenti</w:t>
      </w:r>
      <w:r w:rsidR="00795D1A">
        <w:rPr>
          <w:rFonts w:ascii="Times New Roman" w:hAnsi="Times New Roman" w:cs="Times New Roman"/>
          <w:i/>
          <w:sz w:val="22"/>
          <w:szCs w:val="24"/>
        </w:rPr>
        <w:t xml:space="preserve"> coordinati; alunni coinvolti; </w:t>
      </w:r>
      <w:r w:rsidR="00795D1A" w:rsidRPr="00DC35F8">
        <w:rPr>
          <w:rFonts w:ascii="Times New Roman" w:hAnsi="Times New Roman" w:cs="Times New Roman"/>
          <w:i/>
          <w:sz w:val="22"/>
          <w:szCs w:val="24"/>
        </w:rPr>
        <w:t>test di gradimento svolti su coloro che hanno usufruito dell’attività</w:t>
      </w:r>
      <w:r w:rsidR="00795D1A">
        <w:rPr>
          <w:rFonts w:ascii="Times New Roman" w:hAnsi="Times New Roman" w:cs="Times New Roman"/>
          <w:i/>
          <w:sz w:val="22"/>
          <w:szCs w:val="24"/>
        </w:rPr>
        <w:t>…</w:t>
      </w:r>
      <w:r w:rsidRPr="00DC35F8">
        <w:rPr>
          <w:rFonts w:ascii="Times New Roman" w:hAnsi="Times New Roman" w:cs="Times New Roman"/>
          <w:i/>
          <w:sz w:val="22"/>
          <w:szCs w:val="24"/>
        </w:rPr>
        <w:t>)</w:t>
      </w:r>
      <w:r w:rsidRPr="00972225">
        <w:rPr>
          <w:rFonts w:ascii="Times New Roman" w:hAnsi="Times New Roman" w:cs="Times New Roman"/>
          <w:i/>
          <w:szCs w:val="24"/>
        </w:rPr>
        <w:t xml:space="preserve"> </w:t>
      </w:r>
    </w:p>
    <w:p w:rsidR="00046030" w:rsidRPr="00972225" w:rsidRDefault="00046030" w:rsidP="00046030">
      <w:pPr>
        <w:rPr>
          <w:rFonts w:ascii="Times New Roman" w:hAnsi="Times New Roman" w:cs="Times New Roman"/>
          <w:i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i/>
          <w:szCs w:val="24"/>
        </w:rPr>
      </w:pPr>
    </w:p>
    <w:p w:rsidR="00046030" w:rsidRDefault="00795D1A" w:rsidP="00046030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Relazione (max. 10 righe)</w:t>
      </w:r>
      <w:r w:rsidR="00046030" w:rsidRPr="00972225">
        <w:rPr>
          <w:rFonts w:ascii="Times New Roman" w:hAnsi="Times New Roman" w:cs="Times New Roman"/>
          <w:b/>
          <w:szCs w:val="24"/>
        </w:rPr>
        <w:t>:</w:t>
      </w:r>
    </w:p>
    <w:p w:rsidR="00046030" w:rsidRDefault="00046030" w:rsidP="00046030">
      <w:pPr>
        <w:rPr>
          <w:rFonts w:ascii="Times New Roman" w:hAnsi="Times New Roman" w:cs="Times New Roman"/>
          <w:b/>
          <w:szCs w:val="24"/>
        </w:rPr>
      </w:pPr>
    </w:p>
    <w:p w:rsidR="00046030" w:rsidRDefault="00046030" w:rsidP="00046030">
      <w:pPr>
        <w:rPr>
          <w:rFonts w:ascii="Times New Roman" w:hAnsi="Times New Roman" w:cs="Times New Roman"/>
          <w:b/>
          <w:szCs w:val="24"/>
        </w:rPr>
      </w:pPr>
    </w:p>
    <w:p w:rsidR="00795D1A" w:rsidRDefault="00795D1A" w:rsidP="00046030">
      <w:pPr>
        <w:rPr>
          <w:rFonts w:ascii="Times New Roman" w:hAnsi="Times New Roman" w:cs="Times New Roman"/>
          <w:b/>
          <w:szCs w:val="24"/>
        </w:rPr>
      </w:pPr>
    </w:p>
    <w:p w:rsidR="00046030" w:rsidRPr="00972225" w:rsidRDefault="00046030" w:rsidP="00046030">
      <w:pPr>
        <w:jc w:val="center"/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szCs w:val="24"/>
        </w:rPr>
        <w:t>IL DOCENTE</w:t>
      </w:r>
    </w:p>
    <w:p w:rsidR="00046030" w:rsidRPr="00972225" w:rsidRDefault="00046030" w:rsidP="00046030">
      <w:pPr>
        <w:jc w:val="center"/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jc w:val="center"/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szCs w:val="24"/>
        </w:rPr>
        <w:t>PROF. __________________________________________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5E6E0B" w:rsidRPr="00BD4952" w:rsidRDefault="005E6E0B" w:rsidP="00BD4952">
      <w:pPr>
        <w:jc w:val="both"/>
      </w:pPr>
    </w:p>
    <w:p w:rsidR="005E6E0B" w:rsidRPr="00BD4952" w:rsidRDefault="005E6E0B" w:rsidP="00BD4952">
      <w:pPr>
        <w:jc w:val="both"/>
      </w:pPr>
    </w:p>
    <w:p w:rsidR="00605A76" w:rsidRPr="00BD4952" w:rsidRDefault="00605A76" w:rsidP="00BD4952">
      <w:pPr>
        <w:ind w:firstLine="708"/>
        <w:jc w:val="both"/>
      </w:pPr>
    </w:p>
    <w:p w:rsidR="003471F2" w:rsidRPr="00BD4952" w:rsidRDefault="003471F2" w:rsidP="00BD4952">
      <w:pPr>
        <w:rPr>
          <w:u w:val="single"/>
        </w:rPr>
      </w:pPr>
    </w:p>
    <w:p w:rsidR="00880A2D" w:rsidRPr="00605A76" w:rsidRDefault="007938CA" w:rsidP="00BD4952">
      <w:r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</w:p>
    <w:sectPr w:rsidR="00880A2D" w:rsidRPr="00605A76" w:rsidSect="00BE6FE0">
      <w:headerReference w:type="first" r:id="rId8"/>
      <w:footerReference w:type="first" r:id="rId9"/>
      <w:pgSz w:w="11906" w:h="16838" w:code="9"/>
      <w:pgMar w:top="426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AF5" w:rsidRDefault="00776AF5">
      <w:r>
        <w:separator/>
      </w:r>
    </w:p>
  </w:endnote>
  <w:endnote w:type="continuationSeparator" w:id="0">
    <w:p w:rsidR="00776AF5" w:rsidRDefault="00776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0F6" w:rsidRDefault="00BD4952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0" allowOverlap="1">
              <wp:simplePos x="0" y="0"/>
              <wp:positionH relativeFrom="page">
                <wp:posOffset>3915410</wp:posOffset>
              </wp:positionH>
              <wp:positionV relativeFrom="page">
                <wp:posOffset>10036810</wp:posOffset>
              </wp:positionV>
              <wp:extent cx="0" cy="461010"/>
              <wp:effectExtent l="10160" t="6985" r="8890" b="8255"/>
              <wp:wrapNone/>
              <wp:docPr id="3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0" cy="461010"/>
                      </a:xfrm>
                      <a:custGeom>
                        <a:avLst/>
                        <a:gdLst>
                          <a:gd name="T0" fmla="*/ 0 h 727"/>
                          <a:gd name="T1" fmla="*/ 727 h 727"/>
                        </a:gdLst>
                        <a:ahLst/>
                        <a:cxnLst>
                          <a:cxn ang="0">
                            <a:pos x="0" y="T0"/>
                          </a:cxn>
                          <a:cxn ang="0">
                            <a:pos x="0" y="T1"/>
                          </a:cxn>
                        </a:cxnLst>
                        <a:rect l="0" t="0" r="r" b="b"/>
                        <a:pathLst>
                          <a:path h="727">
                            <a:moveTo>
                              <a:pt x="0" y="0"/>
                            </a:moveTo>
                            <a:lnTo>
                              <a:pt x="0" y="727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082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0BDB3334" id="Freeform 6" o:spid="_x0000_s1026" style="position:absolute;margin-left:308.3pt;margin-top:790.3pt;width:0;height:36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" o:allowincell="f" path="m,l,727e" filled="f" strokecolor="#808285" strokeweight="1pt">
              <v:path arrowok="t" o:connecttype="custom" o:connectlocs="0,0;0,461010" o:connectangles="0,0"/>
              <w10:wrap anchorx="page" anchory="page"/>
            </v:shape>
          </w:pict>
        </mc:Fallback>
      </mc:AlternateContent>
    </w:r>
    <w:r w:rsidR="004A20F6" w:rsidRPr="0040769C">
      <w:rPr>
        <w:b/>
        <w:color w:val="000080"/>
        <w:sz w:val="20"/>
      </w:rPr>
      <w:t>Istituto Istruzi</w:t>
    </w:r>
    <w:r w:rsidR="00A304B9">
      <w:rPr>
        <w:b/>
        <w:color w:val="000080"/>
        <w:sz w:val="20"/>
      </w:rPr>
      <w:t xml:space="preserve">one Secondaria Superiore “Lanza - </w:t>
    </w:r>
    <w:r w:rsidR="004A20F6" w:rsidRPr="0040769C">
      <w:rPr>
        <w:b/>
        <w:color w:val="000080"/>
        <w:sz w:val="20"/>
      </w:rPr>
      <w:t>Perugini”</w:t>
    </w:r>
    <w:r w:rsidR="004A20F6">
      <w:rPr>
        <w:b/>
        <w:color w:val="000080"/>
        <w:sz w:val="20"/>
      </w:rPr>
      <w:t xml:space="preserve">  </w:t>
    </w:r>
  </w:p>
  <w:p w:rsidR="004A20F6" w:rsidRDefault="00776AF5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1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3876A0" w:rsidRPr="00546E6D" w:rsidRDefault="007D1C44" w:rsidP="007D1C44">
    <w:pPr>
      <w:widowControl w:val="0"/>
      <w:tabs>
        <w:tab w:val="left" w:pos="1027"/>
      </w:tabs>
      <w:autoSpaceDE w:val="0"/>
      <w:autoSpaceDN w:val="0"/>
      <w:adjustRightInd w:val="0"/>
      <w:spacing w:line="200" w:lineRule="exact"/>
      <w:rPr>
        <w:b/>
        <w:color w:val="000080"/>
        <w:sz w:val="16"/>
        <w:szCs w:val="16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8752" behindDoc="1" locked="0" layoutInCell="0" allowOverlap="1" wp14:anchorId="392785D8" wp14:editId="3C466FD5">
              <wp:simplePos x="0" y="0"/>
              <wp:positionH relativeFrom="page">
                <wp:posOffset>4088765</wp:posOffset>
              </wp:positionH>
              <wp:positionV relativeFrom="page">
                <wp:posOffset>9890760</wp:posOffset>
              </wp:positionV>
              <wp:extent cx="3122930" cy="277495"/>
              <wp:effectExtent l="0" t="0" r="1270" b="825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293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20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Liceo Artistico"/>
                            </w:smartTagPr>
                            <w:r>
                              <w:rPr>
                                <w:color w:val="231F20"/>
                                <w:w w:val="82"/>
                                <w:sz w:val="20"/>
                              </w:rPr>
                              <w:t>Li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</w:rPr>
                              <w:t>eo</w:t>
                            </w:r>
                            <w:r>
                              <w:rPr>
                                <w:color w:val="231F20"/>
                                <w:spacing w:val="-6"/>
                                <w:w w:val="8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w w:val="82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</w:rPr>
                              <w:t>tisti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</w:rPr>
                              <w:t>o</w:t>
                            </w:r>
                          </w:smartTag>
                          <w:r>
                            <w:rPr>
                              <w:color w:val="231F20"/>
                              <w:spacing w:val="8"/>
                              <w:w w:val="8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</w:rPr>
                            <w:t>“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3"/>
                              <w:w w:val="82"/>
                              <w:sz w:val="20"/>
                            </w:rPr>
                            <w:t>P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1"/>
                              <w:w w:val="82"/>
                              <w:sz w:val="20"/>
                            </w:rPr>
                            <w:t>r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</w:rPr>
                            <w:t>ugin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"/>
                              <w:w w:val="82"/>
                              <w:sz w:val="20"/>
                            </w:rPr>
                            <w:t>i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</w:rPr>
                            <w:t>”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7"/>
                              <w:w w:val="8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75"/>
                              <w:sz w:val="20"/>
                            </w:rPr>
                            <w:t>V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</w:rPr>
                            <w:t>ia</w:t>
                          </w:r>
                          <w:r>
                            <w:rPr>
                              <w:color w:val="231F20"/>
                              <w:spacing w:val="-4"/>
                              <w:w w:val="7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</w:rPr>
                            <w:t>G.</w:t>
                          </w:r>
                          <w:r>
                            <w:rPr>
                              <w:color w:val="231F20"/>
                              <w:spacing w:val="-3"/>
                              <w:w w:val="7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2"/>
                              <w:w w:val="61"/>
                              <w:sz w:val="20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92"/>
                              <w:sz w:val="20"/>
                            </w:rPr>
                            <w:t>mpe</w:t>
                          </w:r>
                          <w:r>
                            <w:rPr>
                              <w:color w:val="231F20"/>
                              <w:spacing w:val="1"/>
                              <w:w w:val="92"/>
                              <w:sz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5"/>
                              <w:sz w:val="20"/>
                            </w:rPr>
                            <w:t>ial</w:t>
                          </w:r>
                          <w:r>
                            <w:rPr>
                              <w:color w:val="231F20"/>
                              <w:spacing w:val="-2"/>
                              <w:w w:val="85"/>
                              <w:sz w:val="20"/>
                            </w:rPr>
                            <w:t>e</w:t>
                          </w:r>
                          <w:r>
                            <w:rPr>
                              <w:color w:val="231F20"/>
                              <w:w w:val="70"/>
                              <w:sz w:val="20"/>
                            </w:rPr>
                            <w:t>,</w:t>
                          </w:r>
                          <w:r>
                            <w:rPr>
                              <w:color w:val="231F20"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</w:rPr>
                            <w:t>55</w:t>
                          </w:r>
                          <w:r>
                            <w:rPr>
                              <w:color w:val="231F20"/>
                              <w:spacing w:val="5"/>
                              <w:w w:val="8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0"/>
                            </w:rPr>
                            <w:t>71122</w:t>
                          </w:r>
                        </w:p>
                        <w:p w:rsidR="004A20F6" w:rsidRPr="00BC3B63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  <w:r w:rsidRPr="00BC3B63">
                            <w:rPr>
                              <w:color w:val="231F20"/>
                              <w:spacing w:val="-9"/>
                              <w:w w:val="81"/>
                              <w:sz w:val="18"/>
                              <w:szCs w:val="18"/>
                              <w:lang w:val="en-US"/>
                            </w:rPr>
                            <w:t>T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el/</w:t>
                          </w:r>
                          <w:r w:rsidRPr="00BC3B63">
                            <w:rPr>
                              <w:color w:val="231F20"/>
                              <w:spacing w:val="-6"/>
                              <w:w w:val="81"/>
                              <w:sz w:val="18"/>
                              <w:szCs w:val="18"/>
                              <w:lang w:val="en-US"/>
                            </w:rPr>
                            <w:t>F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ax</w:t>
                          </w:r>
                          <w:r w:rsidRPr="00BC3B63">
                            <w:rPr>
                              <w:color w:val="231F20"/>
                              <w:spacing w:val="-3"/>
                              <w:w w:val="81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0881/661088</w:t>
                          </w:r>
                          <w:r w:rsidRPr="00BC3B63">
                            <w:rPr>
                              <w:color w:val="231F20"/>
                              <w:spacing w:val="32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BC3B63">
                            <w:rPr>
                              <w:color w:val="231F20"/>
                              <w:spacing w:val="-9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3" w:history="1">
                            <w:r w:rsidRPr="00546E6D">
                              <w:rPr>
                                <w:rStyle w:val="Collegamentoipertestuale"/>
                                <w:spacing w:val="2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rStyle w:val="Collegamentoipertestuale"/>
                                <w:spacing w:val="-6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rStyle w:val="Collegamentoipertestuale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.a</w:t>
                            </w:r>
                            <w:r w:rsidRPr="00546E6D">
                              <w:rPr>
                                <w:rStyle w:val="Collegamentoipertestuale"/>
                                <w:spacing w:val="4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r</w:t>
                            </w:r>
                            <w:r w:rsidRPr="00546E6D">
                              <w:rPr>
                                <w:rStyle w:val="Collegamentoipertestuale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tisti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operu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rStyle w:val="Collegamentoipertestuale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ini.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2"/>
                                <w:sz w:val="18"/>
                                <w:szCs w:val="18"/>
                                <w:lang w:val="en-US"/>
                              </w:rPr>
                              <w:t>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392785D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21.95pt;margin-top:778.8pt;width:245.9pt;height:21.8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wCrA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" o:allowincell="f" filled="f" stroked="f">
              <v:textbox inset="0,0,0,0">
                <w:txbxContent>
                  <w:p w:rsidR="004A20F6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20"/>
                      </w:rPr>
                    </w:pPr>
                    <w:smartTag w:uri="urn:schemas-microsoft-com:office:smarttags" w:element="PersonName">
                      <w:smartTagPr>
                        <w:attr w:name="ProductID" w:val="Liceo Artistico"/>
                      </w:smartTagPr>
                      <w:r>
                        <w:rPr>
                          <w:color w:val="231F20"/>
                          <w:w w:val="82"/>
                          <w:sz w:val="20"/>
                        </w:rPr>
                        <w:t>Li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</w:rPr>
                        <w:t>eo</w:t>
                      </w:r>
                      <w:r>
                        <w:rPr>
                          <w:color w:val="231F20"/>
                          <w:spacing w:val="-6"/>
                          <w:w w:val="82"/>
                          <w:sz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</w:rPr>
                        <w:t>A</w:t>
                      </w:r>
                      <w:r>
                        <w:rPr>
                          <w:color w:val="231F20"/>
                          <w:spacing w:val="3"/>
                          <w:w w:val="82"/>
                          <w:sz w:val="20"/>
                        </w:rPr>
                        <w:t>r</w:t>
                      </w:r>
                      <w:r>
                        <w:rPr>
                          <w:color w:val="231F20"/>
                          <w:w w:val="82"/>
                          <w:sz w:val="20"/>
                        </w:rPr>
                        <w:t>tisti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</w:rPr>
                        <w:t>o</w:t>
                      </w:r>
                    </w:smartTag>
                    <w:r>
                      <w:rPr>
                        <w:color w:val="231F20"/>
                        <w:spacing w:val="8"/>
                        <w:w w:val="82"/>
                        <w:sz w:val="20"/>
                      </w:rPr>
                      <w:t xml:space="preserve"> 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</w:rPr>
                      <w:t>“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3"/>
                        <w:w w:val="82"/>
                        <w:sz w:val="20"/>
                      </w:rPr>
                      <w:t>P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</w:rPr>
                      <w:t>e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1"/>
                        <w:w w:val="82"/>
                        <w:sz w:val="20"/>
                      </w:rPr>
                      <w:t>r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</w:rPr>
                      <w:t>ugin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"/>
                        <w:w w:val="82"/>
                        <w:sz w:val="20"/>
                      </w:rPr>
                      <w:t>i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</w:rPr>
                      <w:t>”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7"/>
                        <w:w w:val="8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</w:rPr>
                      <w:t>-</w:t>
                    </w:r>
                    <w:r>
                      <w:rPr>
                        <w:color w:val="231F20"/>
                        <w:spacing w:val="-5"/>
                        <w:w w:val="7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75"/>
                        <w:sz w:val="20"/>
                      </w:rPr>
                      <w:t>V</w:t>
                    </w:r>
                    <w:r>
                      <w:rPr>
                        <w:color w:val="231F20"/>
                        <w:w w:val="75"/>
                        <w:sz w:val="20"/>
                      </w:rPr>
                      <w:t>ia</w:t>
                    </w:r>
                    <w:r>
                      <w:rPr>
                        <w:color w:val="231F20"/>
                        <w:spacing w:val="-4"/>
                        <w:w w:val="7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</w:rPr>
                      <w:t>G.</w:t>
                    </w:r>
                    <w:r>
                      <w:rPr>
                        <w:color w:val="231F20"/>
                        <w:spacing w:val="-3"/>
                        <w:w w:val="7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  <w:w w:val="61"/>
                        <w:sz w:val="20"/>
                      </w:rPr>
                      <w:t>I</w:t>
                    </w:r>
                    <w:r>
                      <w:rPr>
                        <w:color w:val="231F20"/>
                        <w:w w:val="92"/>
                        <w:sz w:val="20"/>
                      </w:rPr>
                      <w:t>mpe</w:t>
                    </w:r>
                    <w:r>
                      <w:rPr>
                        <w:color w:val="231F20"/>
                        <w:spacing w:val="1"/>
                        <w:w w:val="92"/>
                        <w:sz w:val="20"/>
                      </w:rPr>
                      <w:t>r</w:t>
                    </w:r>
                    <w:r>
                      <w:rPr>
                        <w:color w:val="231F20"/>
                        <w:w w:val="85"/>
                        <w:sz w:val="20"/>
                      </w:rPr>
                      <w:t>ial</w:t>
                    </w:r>
                    <w:r>
                      <w:rPr>
                        <w:color w:val="231F20"/>
                        <w:spacing w:val="-2"/>
                        <w:w w:val="85"/>
                        <w:sz w:val="20"/>
                      </w:rPr>
                      <w:t>e</w:t>
                    </w:r>
                    <w:r>
                      <w:rPr>
                        <w:color w:val="231F20"/>
                        <w:w w:val="70"/>
                        <w:sz w:val="20"/>
                      </w:rPr>
                      <w:t>,</w:t>
                    </w:r>
                    <w:r>
                      <w:rPr>
                        <w:color w:val="231F20"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</w:rPr>
                      <w:t>55</w:t>
                    </w:r>
                    <w:r>
                      <w:rPr>
                        <w:color w:val="231F20"/>
                        <w:spacing w:val="5"/>
                        <w:w w:val="8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71122</w:t>
                    </w:r>
                  </w:p>
                  <w:p w:rsidR="004A20F6" w:rsidRPr="00BC3B63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  <w:r w:rsidRPr="00BC3B63">
                      <w:rPr>
                        <w:color w:val="231F20"/>
                        <w:spacing w:val="-9"/>
                        <w:w w:val="81"/>
                        <w:sz w:val="18"/>
                        <w:szCs w:val="18"/>
                        <w:lang w:val="en-US"/>
                      </w:rPr>
                      <w:t>T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el/</w:t>
                    </w:r>
                    <w:r w:rsidRPr="00BC3B63">
                      <w:rPr>
                        <w:color w:val="231F20"/>
                        <w:spacing w:val="-6"/>
                        <w:w w:val="81"/>
                        <w:sz w:val="18"/>
                        <w:szCs w:val="18"/>
                        <w:lang w:val="en-US"/>
                      </w:rPr>
                      <w:t>F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ax</w:t>
                    </w:r>
                    <w:r w:rsidRPr="00BC3B63">
                      <w:rPr>
                        <w:color w:val="231F20"/>
                        <w:spacing w:val="-3"/>
                        <w:w w:val="81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0881/661088</w:t>
                    </w:r>
                    <w:r w:rsidRPr="00BC3B63">
                      <w:rPr>
                        <w:color w:val="231F20"/>
                        <w:spacing w:val="32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-</w:t>
                    </w:r>
                    <w:r w:rsidRPr="00BC3B63">
                      <w:rPr>
                        <w:color w:val="231F20"/>
                        <w:spacing w:val="-9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4" w:history="1">
                      <w:r w:rsidRPr="00546E6D">
                        <w:rPr>
                          <w:rStyle w:val="Collegamentoipertestuale"/>
                          <w:spacing w:val="2"/>
                          <w:w w:val="86"/>
                          <w:sz w:val="18"/>
                          <w:szCs w:val="18"/>
                          <w:lang w:val="en-US"/>
                        </w:rPr>
                        <w:t>ww</w:t>
                      </w:r>
                      <w:r w:rsidRPr="00546E6D">
                        <w:rPr>
                          <w:rStyle w:val="Collegamentoipertestuale"/>
                          <w:spacing w:val="-6"/>
                          <w:w w:val="86"/>
                          <w:sz w:val="18"/>
                          <w:szCs w:val="18"/>
                          <w:lang w:val="en-US"/>
                        </w:rPr>
                        <w:t>w</w:t>
                      </w:r>
                      <w:r w:rsidRPr="00546E6D">
                        <w:rPr>
                          <w:rStyle w:val="Collegamentoipertestuale"/>
                          <w:w w:val="84"/>
                          <w:sz w:val="18"/>
                          <w:szCs w:val="18"/>
                          <w:lang w:val="en-US"/>
                        </w:rPr>
                        <w:t>.a</w:t>
                      </w:r>
                      <w:r w:rsidRPr="00546E6D">
                        <w:rPr>
                          <w:rStyle w:val="Collegamentoipertestuale"/>
                          <w:spacing w:val="4"/>
                          <w:w w:val="84"/>
                          <w:sz w:val="18"/>
                          <w:szCs w:val="18"/>
                          <w:lang w:val="en-US"/>
                        </w:rPr>
                        <w:t>r</w:t>
                      </w:r>
                      <w:r w:rsidRPr="00546E6D">
                        <w:rPr>
                          <w:rStyle w:val="Collegamentoipertestuale"/>
                          <w:w w:val="86"/>
                          <w:sz w:val="18"/>
                          <w:szCs w:val="18"/>
                          <w:lang w:val="en-US"/>
                        </w:rPr>
                        <w:t>tisti</w:t>
                      </w:r>
                      <w:r w:rsidRPr="00546E6D">
                        <w:rPr>
                          <w:rStyle w:val="Collegamentoipertestuale"/>
                          <w:spacing w:val="-1"/>
                          <w:w w:val="86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3"/>
                          <w:sz w:val="18"/>
                          <w:szCs w:val="18"/>
                          <w:lang w:val="en-US"/>
                        </w:rPr>
                        <w:t>operu</w:t>
                      </w:r>
                      <w:r w:rsidRPr="00546E6D">
                        <w:rPr>
                          <w:rStyle w:val="Collegamentoipertestuale"/>
                          <w:spacing w:val="-1"/>
                          <w:w w:val="93"/>
                          <w:sz w:val="18"/>
                          <w:szCs w:val="18"/>
                          <w:lang w:val="en-US"/>
                        </w:rPr>
                        <w:t>g</w:t>
                      </w:r>
                      <w:r w:rsidRPr="00546E6D">
                        <w:rPr>
                          <w:rStyle w:val="Collegamentoipertestuale"/>
                          <w:w w:val="81"/>
                          <w:sz w:val="18"/>
                          <w:szCs w:val="18"/>
                          <w:lang w:val="en-US"/>
                        </w:rPr>
                        <w:t>ini.</w:t>
                      </w:r>
                      <w:r w:rsidRPr="00546E6D">
                        <w:rPr>
                          <w:rStyle w:val="Collegamentoipertestuale"/>
                          <w:spacing w:val="-1"/>
                          <w:w w:val="81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2"/>
                          <w:sz w:val="18"/>
                          <w:szCs w:val="18"/>
                          <w:lang w:val="en-US"/>
                        </w:rPr>
                        <w:t>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48978550" wp14:editId="77E22161">
              <wp:simplePos x="0" y="0"/>
              <wp:positionH relativeFrom="page">
                <wp:posOffset>344805</wp:posOffset>
              </wp:positionH>
              <wp:positionV relativeFrom="page">
                <wp:posOffset>9890760</wp:posOffset>
              </wp:positionV>
              <wp:extent cx="3478530" cy="466090"/>
              <wp:effectExtent l="0" t="0" r="7620" b="1016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853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Li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eo</w:t>
                          </w:r>
                          <w:r w:rsidRPr="0040769C">
                            <w:rPr>
                              <w:color w:val="231F20"/>
                              <w:spacing w:val="-12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Classi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color w:val="231F20"/>
                              <w:spacing w:val="-7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S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tale</w:t>
                          </w:r>
                          <w:r w:rsidRPr="0040769C">
                            <w:rPr>
                              <w:color w:val="231F20"/>
                              <w:spacing w:val="26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2"/>
                              <w:w w:val="83"/>
                              <w:sz w:val="18"/>
                              <w:szCs w:val="18"/>
                            </w:rPr>
                            <w:t>“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4"/>
                              <w:w w:val="83"/>
                              <w:sz w:val="18"/>
                              <w:szCs w:val="18"/>
                            </w:rPr>
                            <w:t>V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in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en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8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"/>
                              <w:w w:val="83"/>
                              <w:sz w:val="18"/>
                              <w:szCs w:val="18"/>
                            </w:rPr>
                            <w:t>L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anz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3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”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5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9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P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 xml:space="preserve">iazza </w:t>
                          </w:r>
                          <w:r w:rsidRPr="0040769C">
                            <w:rPr>
                              <w:color w:val="231F20"/>
                              <w:spacing w:val="3"/>
                              <w:w w:val="61"/>
                              <w:sz w:val="18"/>
                              <w:szCs w:val="18"/>
                            </w:rPr>
                            <w:t>I</w:t>
                          </w:r>
                          <w:r w:rsidRPr="0040769C">
                            <w:rPr>
                              <w:color w:val="231F20"/>
                              <w:w w:val="85"/>
                              <w:sz w:val="18"/>
                              <w:szCs w:val="18"/>
                            </w:rPr>
                            <w:t>talia,</w:t>
                          </w:r>
                          <w:r w:rsidRPr="0040769C">
                            <w:rPr>
                              <w:color w:val="231F20"/>
                              <w:spacing w:val="-1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3</w:t>
                          </w:r>
                          <w:r w:rsidRPr="0040769C">
                            <w:rPr>
                              <w:color w:val="231F20"/>
                              <w:spacing w:val="-3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10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71122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5"/>
                              <w:w w:val="74"/>
                              <w:sz w:val="18"/>
                              <w:szCs w:val="18"/>
                            </w:rPr>
                            <w:t>F</w:t>
                          </w:r>
                          <w:r w:rsidRPr="0040769C">
                            <w:rPr>
                              <w:color w:val="231F20"/>
                              <w:w w:val="94"/>
                              <w:sz w:val="18"/>
                              <w:szCs w:val="18"/>
                            </w:rPr>
                            <w:t>og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94"/>
                              <w:sz w:val="18"/>
                              <w:szCs w:val="18"/>
                            </w:rPr>
                            <w:t>g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ia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726619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fax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561756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546E6D">
                            <w:rPr>
                              <w:color w:val="0000FF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5" w:history="1">
                            <w:r w:rsidRPr="00546E6D">
                              <w:rPr>
                                <w:color w:val="0000FF"/>
                                <w:spacing w:val="2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color w:val="0000FF"/>
                                <w:spacing w:val="-6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color w:val="0000FF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.li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color w:val="0000FF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eolanza</w:t>
                            </w:r>
                            <w:r w:rsidRPr="00546E6D">
                              <w:rPr>
                                <w:color w:val="0000FF"/>
                                <w:spacing w:val="-2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f</w:t>
                            </w:r>
                            <w:r w:rsidRPr="00546E6D">
                              <w:rPr>
                                <w:color w:val="0000FF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og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color w:val="0000FF"/>
                                <w:w w:val="82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ia.it</w:t>
                            </w:r>
                          </w:hyperlink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48978550" id="Text Box 8" o:spid="_x0000_s1027" type="#_x0000_t202" style="position:absolute;margin-left:27.15pt;margin-top:778.8pt;width:273.9pt;height:36.7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" o:allowincell="f" filled="f" stroked="f">
              <v:textbox inset="0,0,0,0">
                <w:txbxContent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18"/>
                        <w:szCs w:val="18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Li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eo</w:t>
                    </w:r>
                    <w:r w:rsidRPr="0040769C">
                      <w:rPr>
                        <w:color w:val="231F20"/>
                        <w:spacing w:val="-12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Classi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color w:val="231F20"/>
                        <w:spacing w:val="-7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S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tale</w:t>
                    </w:r>
                    <w:r w:rsidRPr="0040769C">
                      <w:rPr>
                        <w:color w:val="231F20"/>
                        <w:spacing w:val="26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2"/>
                        <w:w w:val="83"/>
                        <w:sz w:val="18"/>
                        <w:szCs w:val="18"/>
                      </w:rPr>
                      <w:t>“</w:t>
                    </w:r>
                    <w:r w:rsidRPr="0040769C">
                      <w:rPr>
                        <w:b/>
                        <w:bCs/>
                        <w:color w:val="231F20"/>
                        <w:spacing w:val="-4"/>
                        <w:w w:val="83"/>
                        <w:sz w:val="18"/>
                        <w:szCs w:val="18"/>
                      </w:rPr>
                      <w:t>V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in</w:t>
                    </w:r>
                    <w:r w:rsidRPr="0040769C">
                      <w:rPr>
                        <w:b/>
                        <w:bCs/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en</w:t>
                    </w:r>
                    <w:r w:rsidRPr="0040769C">
                      <w:rPr>
                        <w:b/>
                        <w:bCs/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z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b/>
                        <w:bCs/>
                        <w:color w:val="231F20"/>
                        <w:spacing w:val="18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1"/>
                        <w:w w:val="83"/>
                        <w:sz w:val="18"/>
                        <w:szCs w:val="18"/>
                      </w:rPr>
                      <w:t>L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anz</w:t>
                    </w:r>
                    <w:r w:rsidRPr="0040769C">
                      <w:rPr>
                        <w:b/>
                        <w:bCs/>
                        <w:color w:val="231F20"/>
                        <w:spacing w:val="-3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”</w:t>
                    </w:r>
                    <w:r w:rsidRPr="0040769C">
                      <w:rPr>
                        <w:b/>
                        <w:bCs/>
                        <w:color w:val="231F20"/>
                        <w:spacing w:val="15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9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P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 xml:space="preserve">iazza </w:t>
                    </w:r>
                    <w:r w:rsidRPr="0040769C">
                      <w:rPr>
                        <w:color w:val="231F20"/>
                        <w:spacing w:val="3"/>
                        <w:w w:val="61"/>
                        <w:sz w:val="18"/>
                        <w:szCs w:val="18"/>
                      </w:rPr>
                      <w:t>I</w:t>
                    </w:r>
                    <w:r w:rsidRPr="0040769C">
                      <w:rPr>
                        <w:color w:val="231F20"/>
                        <w:w w:val="85"/>
                        <w:sz w:val="18"/>
                        <w:szCs w:val="18"/>
                      </w:rPr>
                      <w:t>talia,</w:t>
                    </w:r>
                    <w:r w:rsidRPr="0040769C">
                      <w:rPr>
                        <w:color w:val="231F20"/>
                        <w:spacing w:val="-1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3</w:t>
                    </w:r>
                    <w:r w:rsidRPr="0040769C">
                      <w:rPr>
                        <w:color w:val="231F20"/>
                        <w:spacing w:val="-3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10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71122</w:t>
                    </w:r>
                    <w:r w:rsidRPr="0040769C">
                      <w:rPr>
                        <w:color w:val="231F20"/>
                        <w:spacing w:val="9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5"/>
                        <w:w w:val="74"/>
                        <w:sz w:val="18"/>
                        <w:szCs w:val="18"/>
                      </w:rPr>
                      <w:t>F</w:t>
                    </w:r>
                    <w:r w:rsidRPr="0040769C">
                      <w:rPr>
                        <w:color w:val="231F20"/>
                        <w:w w:val="94"/>
                        <w:sz w:val="18"/>
                        <w:szCs w:val="18"/>
                      </w:rPr>
                      <w:t>og</w:t>
                    </w:r>
                    <w:r w:rsidRPr="0040769C">
                      <w:rPr>
                        <w:color w:val="231F20"/>
                        <w:spacing w:val="-1"/>
                        <w:w w:val="94"/>
                        <w:sz w:val="18"/>
                        <w:szCs w:val="18"/>
                      </w:rPr>
                      <w:t>g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ia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726619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fax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561756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546E6D">
                      <w:rPr>
                        <w:color w:val="0000FF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6" w:history="1">
                      <w:r w:rsidRPr="00546E6D">
                        <w:rPr>
                          <w:color w:val="0000FF"/>
                          <w:spacing w:val="2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ww</w:t>
                      </w:r>
                      <w:r w:rsidRPr="00546E6D">
                        <w:rPr>
                          <w:color w:val="0000FF"/>
                          <w:spacing w:val="-6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</w:t>
                      </w:r>
                      <w:r w:rsidRPr="00546E6D">
                        <w:rPr>
                          <w:color w:val="0000FF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.li</w:t>
                      </w:r>
                      <w:r w:rsidRPr="00546E6D">
                        <w:rPr>
                          <w:color w:val="0000FF"/>
                          <w:spacing w:val="-1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c</w:t>
                      </w:r>
                      <w:r w:rsidRPr="00546E6D">
                        <w:rPr>
                          <w:color w:val="0000FF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eolanza</w:t>
                      </w:r>
                      <w:r w:rsidRPr="00546E6D">
                        <w:rPr>
                          <w:color w:val="0000FF"/>
                          <w:spacing w:val="-2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f</w:t>
                      </w:r>
                      <w:r w:rsidRPr="00546E6D">
                        <w:rPr>
                          <w:color w:val="0000FF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og</w:t>
                      </w:r>
                      <w:r w:rsidRPr="00546E6D">
                        <w:rPr>
                          <w:color w:val="0000FF"/>
                          <w:spacing w:val="-1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g</w:t>
                      </w:r>
                      <w:r w:rsidRPr="00546E6D">
                        <w:rPr>
                          <w:color w:val="0000FF"/>
                          <w:w w:val="82"/>
                          <w:sz w:val="18"/>
                          <w:szCs w:val="18"/>
                          <w:u w:val="single"/>
                          <w:lang w:val="en-US"/>
                        </w:rPr>
                        <w:t>ia.it</w:t>
                      </w:r>
                    </w:hyperlink>
                    <w:r>
                      <w:rPr>
                        <w:sz w:val="18"/>
                        <w:szCs w:val="18"/>
                      </w:rPr>
                      <w:t xml:space="preserve">  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/>
        <w:color w:val="000080"/>
        <w:sz w:val="16"/>
        <w:szCs w:val="16"/>
      </w:rPr>
      <w:tab/>
    </w:r>
  </w:p>
  <w:p w:rsidR="004A20F6" w:rsidRDefault="004A20F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AF5" w:rsidRDefault="00776AF5">
      <w:r>
        <w:separator/>
      </w:r>
    </w:p>
  </w:footnote>
  <w:footnote w:type="continuationSeparator" w:id="0">
    <w:p w:rsidR="00776AF5" w:rsidRDefault="00776A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0F6" w:rsidRDefault="00BD4952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1322070</wp:posOffset>
          </wp:positionV>
          <wp:extent cx="881380" cy="607060"/>
          <wp:effectExtent l="0" t="0" r="0" b="2540"/>
          <wp:wrapSquare wrapText="bothSides"/>
          <wp:docPr id="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4122420</wp:posOffset>
          </wp:positionH>
          <wp:positionV relativeFrom="page">
            <wp:posOffset>826770</wp:posOffset>
          </wp:positionV>
          <wp:extent cx="1887220" cy="1105535"/>
          <wp:effectExtent l="0" t="0" r="0" b="0"/>
          <wp:wrapSquare wrapText="bothSides"/>
          <wp:docPr id="6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Pr="0036598E" w:rsidRDefault="00842EFD" w:rsidP="0036598E">
    <w:pPr>
      <w:pStyle w:val="Intestazione"/>
      <w:jc w:val="center"/>
    </w:pPr>
    <w:r>
      <w:rPr>
        <w:noProof/>
      </w:rPr>
      <w:drawing>
        <wp:anchor distT="0" distB="0" distL="114300" distR="114300" simplePos="0" relativeHeight="251654656" behindDoc="0" locked="0" layoutInCell="1" allowOverlap="1" wp14:anchorId="17912433" wp14:editId="36266602">
          <wp:simplePos x="0" y="0"/>
          <wp:positionH relativeFrom="column">
            <wp:posOffset>800100</wp:posOffset>
          </wp:positionH>
          <wp:positionV relativeFrom="paragraph">
            <wp:posOffset>109855</wp:posOffset>
          </wp:positionV>
          <wp:extent cx="1678940" cy="806450"/>
          <wp:effectExtent l="0" t="0" r="0" b="0"/>
          <wp:wrapSquare wrapText="bothSides"/>
          <wp:docPr id="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0" t="0" r="0" b="8890"/>
          <wp:wrapSquare wrapText="bothSides"/>
          <wp:docPr id="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 wp14:anchorId="581DEEE9" wp14:editId="0F63486C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381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E0A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FE604A"/>
    <w:multiLevelType w:val="hybridMultilevel"/>
    <w:tmpl w:val="3FD41A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87354"/>
    <w:multiLevelType w:val="hybridMultilevel"/>
    <w:tmpl w:val="FD6CA1B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406DF3"/>
    <w:multiLevelType w:val="hybridMultilevel"/>
    <w:tmpl w:val="87CAEAC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2953A0"/>
    <w:multiLevelType w:val="hybridMultilevel"/>
    <w:tmpl w:val="EE0CD6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57362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CDC7365"/>
    <w:multiLevelType w:val="hybridMultilevel"/>
    <w:tmpl w:val="E3188C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BF6094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772722"/>
    <w:multiLevelType w:val="hybridMultilevel"/>
    <w:tmpl w:val="DEB8C26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63180A"/>
    <w:multiLevelType w:val="hybridMultilevel"/>
    <w:tmpl w:val="E13A1C8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A5313D2"/>
    <w:multiLevelType w:val="multilevel"/>
    <w:tmpl w:val="0268B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F663223"/>
    <w:multiLevelType w:val="hybridMultilevel"/>
    <w:tmpl w:val="4B544A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6163FB"/>
    <w:multiLevelType w:val="singleLevel"/>
    <w:tmpl w:val="D1D8DED2"/>
    <w:lvl w:ilvl="0">
      <w:start w:val="1"/>
      <w:numFmt w:val="upperLetter"/>
      <w:pStyle w:val="Titolo2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5E3560D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5FA16EFF"/>
    <w:multiLevelType w:val="hybridMultilevel"/>
    <w:tmpl w:val="689E1586"/>
    <w:lvl w:ilvl="0" w:tplc="728273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FB86105"/>
    <w:multiLevelType w:val="hybridMultilevel"/>
    <w:tmpl w:val="A0C2D682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6">
    <w:nsid w:val="661F735C"/>
    <w:multiLevelType w:val="hybridMultilevel"/>
    <w:tmpl w:val="9B243AA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B0911C0"/>
    <w:multiLevelType w:val="hybridMultilevel"/>
    <w:tmpl w:val="63345BD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C21FE9"/>
    <w:multiLevelType w:val="hybridMultilevel"/>
    <w:tmpl w:val="1C8229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6"/>
  </w:num>
  <w:num w:numId="3">
    <w:abstractNumId w:val="7"/>
  </w:num>
  <w:num w:numId="4">
    <w:abstractNumId w:val="3"/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0"/>
  </w:num>
  <w:num w:numId="8">
    <w:abstractNumId w:val="4"/>
  </w:num>
  <w:num w:numId="9">
    <w:abstractNumId w:val="10"/>
  </w:num>
  <w:num w:numId="10">
    <w:abstractNumId w:val="12"/>
  </w:num>
  <w:num w:numId="11">
    <w:abstractNumId w:val="13"/>
  </w:num>
  <w:num w:numId="12">
    <w:abstractNumId w:val="5"/>
  </w:num>
  <w:num w:numId="13">
    <w:abstractNumId w:val="1"/>
  </w:num>
  <w:num w:numId="14">
    <w:abstractNumId w:val="18"/>
  </w:num>
  <w:num w:numId="15">
    <w:abstractNumId w:val="11"/>
  </w:num>
  <w:num w:numId="16">
    <w:abstractNumId w:val="9"/>
  </w:num>
  <w:num w:numId="17">
    <w:abstractNumId w:val="17"/>
  </w:num>
  <w:num w:numId="18">
    <w:abstractNumId w:val="14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030"/>
    <w:rsid w:val="00025926"/>
    <w:rsid w:val="000277CD"/>
    <w:rsid w:val="00044241"/>
    <w:rsid w:val="00045021"/>
    <w:rsid w:val="00046030"/>
    <w:rsid w:val="000470ED"/>
    <w:rsid w:val="000569F3"/>
    <w:rsid w:val="00062654"/>
    <w:rsid w:val="000764A8"/>
    <w:rsid w:val="00091FE3"/>
    <w:rsid w:val="000970C6"/>
    <w:rsid w:val="000A7A2A"/>
    <w:rsid w:val="000B1565"/>
    <w:rsid w:val="000B7DF5"/>
    <w:rsid w:val="000C3B09"/>
    <w:rsid w:val="000C6AFD"/>
    <w:rsid w:val="000E0335"/>
    <w:rsid w:val="000F2D99"/>
    <w:rsid w:val="0011546E"/>
    <w:rsid w:val="00127F50"/>
    <w:rsid w:val="00134C27"/>
    <w:rsid w:val="00146FF9"/>
    <w:rsid w:val="00155E8D"/>
    <w:rsid w:val="00160068"/>
    <w:rsid w:val="00170460"/>
    <w:rsid w:val="00171ADF"/>
    <w:rsid w:val="00175AE6"/>
    <w:rsid w:val="00176403"/>
    <w:rsid w:val="00177E14"/>
    <w:rsid w:val="00185195"/>
    <w:rsid w:val="00195AC3"/>
    <w:rsid w:val="001A5DD6"/>
    <w:rsid w:val="001A7454"/>
    <w:rsid w:val="001B343A"/>
    <w:rsid w:val="001B42D0"/>
    <w:rsid w:val="001D4F6C"/>
    <w:rsid w:val="001D6739"/>
    <w:rsid w:val="001D6D8E"/>
    <w:rsid w:val="001E1E9B"/>
    <w:rsid w:val="001E606C"/>
    <w:rsid w:val="001F28C8"/>
    <w:rsid w:val="001F2EA0"/>
    <w:rsid w:val="001F40EA"/>
    <w:rsid w:val="00200314"/>
    <w:rsid w:val="00217748"/>
    <w:rsid w:val="002212F5"/>
    <w:rsid w:val="00221994"/>
    <w:rsid w:val="00225044"/>
    <w:rsid w:val="00226CC5"/>
    <w:rsid w:val="00251B8A"/>
    <w:rsid w:val="00255F18"/>
    <w:rsid w:val="0025784D"/>
    <w:rsid w:val="0026050C"/>
    <w:rsid w:val="002677BD"/>
    <w:rsid w:val="0028031B"/>
    <w:rsid w:val="0028097B"/>
    <w:rsid w:val="00284006"/>
    <w:rsid w:val="002948A0"/>
    <w:rsid w:val="002956D9"/>
    <w:rsid w:val="002A028B"/>
    <w:rsid w:val="002C5AB5"/>
    <w:rsid w:val="002D58E9"/>
    <w:rsid w:val="002D6EDE"/>
    <w:rsid w:val="002D76AE"/>
    <w:rsid w:val="002E0174"/>
    <w:rsid w:val="00304C3F"/>
    <w:rsid w:val="00305D2E"/>
    <w:rsid w:val="00306F39"/>
    <w:rsid w:val="003471F2"/>
    <w:rsid w:val="0036598E"/>
    <w:rsid w:val="003674C7"/>
    <w:rsid w:val="00380CB6"/>
    <w:rsid w:val="00381191"/>
    <w:rsid w:val="00384F14"/>
    <w:rsid w:val="00386986"/>
    <w:rsid w:val="003875B5"/>
    <w:rsid w:val="003876A0"/>
    <w:rsid w:val="00393105"/>
    <w:rsid w:val="00395626"/>
    <w:rsid w:val="003B25A0"/>
    <w:rsid w:val="003B35EF"/>
    <w:rsid w:val="003C34E3"/>
    <w:rsid w:val="003C6BB0"/>
    <w:rsid w:val="003D5707"/>
    <w:rsid w:val="003D669D"/>
    <w:rsid w:val="003E1D2D"/>
    <w:rsid w:val="003E6881"/>
    <w:rsid w:val="003E68B7"/>
    <w:rsid w:val="003E7598"/>
    <w:rsid w:val="003F30F4"/>
    <w:rsid w:val="00405192"/>
    <w:rsid w:val="00410DAD"/>
    <w:rsid w:val="004113BF"/>
    <w:rsid w:val="00427541"/>
    <w:rsid w:val="00440184"/>
    <w:rsid w:val="004501B5"/>
    <w:rsid w:val="00450787"/>
    <w:rsid w:val="00451D35"/>
    <w:rsid w:val="00452B6E"/>
    <w:rsid w:val="00461EC8"/>
    <w:rsid w:val="00464D25"/>
    <w:rsid w:val="00480C0E"/>
    <w:rsid w:val="00493DB9"/>
    <w:rsid w:val="004A20F6"/>
    <w:rsid w:val="004A7274"/>
    <w:rsid w:val="004B18EB"/>
    <w:rsid w:val="004C1E27"/>
    <w:rsid w:val="004C4029"/>
    <w:rsid w:val="004D4625"/>
    <w:rsid w:val="004D649C"/>
    <w:rsid w:val="004E731A"/>
    <w:rsid w:val="004E7917"/>
    <w:rsid w:val="00501A8F"/>
    <w:rsid w:val="005026CE"/>
    <w:rsid w:val="0051253D"/>
    <w:rsid w:val="005232AB"/>
    <w:rsid w:val="00525513"/>
    <w:rsid w:val="00527C53"/>
    <w:rsid w:val="00546EF4"/>
    <w:rsid w:val="0055415F"/>
    <w:rsid w:val="0055571C"/>
    <w:rsid w:val="00560228"/>
    <w:rsid w:val="0056084A"/>
    <w:rsid w:val="0056269E"/>
    <w:rsid w:val="00566CDE"/>
    <w:rsid w:val="005677A0"/>
    <w:rsid w:val="0058115C"/>
    <w:rsid w:val="00584100"/>
    <w:rsid w:val="005841D2"/>
    <w:rsid w:val="00586EC7"/>
    <w:rsid w:val="00593497"/>
    <w:rsid w:val="005950D6"/>
    <w:rsid w:val="005A4928"/>
    <w:rsid w:val="005B280C"/>
    <w:rsid w:val="005C2908"/>
    <w:rsid w:val="005D7D82"/>
    <w:rsid w:val="005E4924"/>
    <w:rsid w:val="005E6E0B"/>
    <w:rsid w:val="006041F9"/>
    <w:rsid w:val="00605A76"/>
    <w:rsid w:val="00610218"/>
    <w:rsid w:val="0061048E"/>
    <w:rsid w:val="0061594E"/>
    <w:rsid w:val="00617410"/>
    <w:rsid w:val="006174D3"/>
    <w:rsid w:val="0062251C"/>
    <w:rsid w:val="00622A19"/>
    <w:rsid w:val="00625E33"/>
    <w:rsid w:val="006346DC"/>
    <w:rsid w:val="006361B0"/>
    <w:rsid w:val="0064165F"/>
    <w:rsid w:val="00643808"/>
    <w:rsid w:val="00644050"/>
    <w:rsid w:val="00647894"/>
    <w:rsid w:val="006527E1"/>
    <w:rsid w:val="00677EF5"/>
    <w:rsid w:val="006A097C"/>
    <w:rsid w:val="006A3C9A"/>
    <w:rsid w:val="006A61C2"/>
    <w:rsid w:val="006C315C"/>
    <w:rsid w:val="006F035D"/>
    <w:rsid w:val="006F3CD1"/>
    <w:rsid w:val="006F4024"/>
    <w:rsid w:val="006F6E66"/>
    <w:rsid w:val="007006F9"/>
    <w:rsid w:val="00711632"/>
    <w:rsid w:val="007176E8"/>
    <w:rsid w:val="0073370F"/>
    <w:rsid w:val="0074278F"/>
    <w:rsid w:val="0075051D"/>
    <w:rsid w:val="00753F4B"/>
    <w:rsid w:val="00757BD3"/>
    <w:rsid w:val="00760177"/>
    <w:rsid w:val="0076412F"/>
    <w:rsid w:val="007653AF"/>
    <w:rsid w:val="007656F6"/>
    <w:rsid w:val="00771A99"/>
    <w:rsid w:val="00775B0D"/>
    <w:rsid w:val="00776AF5"/>
    <w:rsid w:val="00776C77"/>
    <w:rsid w:val="00782407"/>
    <w:rsid w:val="007938CA"/>
    <w:rsid w:val="00795D1A"/>
    <w:rsid w:val="007B0EC4"/>
    <w:rsid w:val="007B0FB4"/>
    <w:rsid w:val="007B5E34"/>
    <w:rsid w:val="007C38C0"/>
    <w:rsid w:val="007C55E4"/>
    <w:rsid w:val="007C67F7"/>
    <w:rsid w:val="007C78BD"/>
    <w:rsid w:val="007D1C44"/>
    <w:rsid w:val="007D3A9D"/>
    <w:rsid w:val="007D4925"/>
    <w:rsid w:val="007E5316"/>
    <w:rsid w:val="007F2B14"/>
    <w:rsid w:val="007F7124"/>
    <w:rsid w:val="0080364E"/>
    <w:rsid w:val="008057BE"/>
    <w:rsid w:val="00840530"/>
    <w:rsid w:val="00842EFD"/>
    <w:rsid w:val="008466B7"/>
    <w:rsid w:val="00850483"/>
    <w:rsid w:val="00852234"/>
    <w:rsid w:val="00867EEC"/>
    <w:rsid w:val="0087199D"/>
    <w:rsid w:val="00880A2D"/>
    <w:rsid w:val="008835A7"/>
    <w:rsid w:val="0089792D"/>
    <w:rsid w:val="008A6D25"/>
    <w:rsid w:val="008C10CB"/>
    <w:rsid w:val="008D6A44"/>
    <w:rsid w:val="008F14DB"/>
    <w:rsid w:val="008F31CB"/>
    <w:rsid w:val="008F662A"/>
    <w:rsid w:val="009123FC"/>
    <w:rsid w:val="009142FE"/>
    <w:rsid w:val="00914ACA"/>
    <w:rsid w:val="00922A67"/>
    <w:rsid w:val="009355E2"/>
    <w:rsid w:val="009435C3"/>
    <w:rsid w:val="00944F62"/>
    <w:rsid w:val="0096019C"/>
    <w:rsid w:val="009677E6"/>
    <w:rsid w:val="00970890"/>
    <w:rsid w:val="00970FD8"/>
    <w:rsid w:val="00972297"/>
    <w:rsid w:val="00973A76"/>
    <w:rsid w:val="00982F6E"/>
    <w:rsid w:val="0098557F"/>
    <w:rsid w:val="009931ED"/>
    <w:rsid w:val="009C2A3B"/>
    <w:rsid w:val="009D63B2"/>
    <w:rsid w:val="009E14FD"/>
    <w:rsid w:val="009E5E12"/>
    <w:rsid w:val="009F62BB"/>
    <w:rsid w:val="00A00B16"/>
    <w:rsid w:val="00A06870"/>
    <w:rsid w:val="00A10413"/>
    <w:rsid w:val="00A14666"/>
    <w:rsid w:val="00A16708"/>
    <w:rsid w:val="00A20863"/>
    <w:rsid w:val="00A225BF"/>
    <w:rsid w:val="00A24775"/>
    <w:rsid w:val="00A304B9"/>
    <w:rsid w:val="00A309EB"/>
    <w:rsid w:val="00A40A1E"/>
    <w:rsid w:val="00A47A68"/>
    <w:rsid w:val="00A52D48"/>
    <w:rsid w:val="00A54BE1"/>
    <w:rsid w:val="00A55D07"/>
    <w:rsid w:val="00A726C8"/>
    <w:rsid w:val="00A767C3"/>
    <w:rsid w:val="00A8394A"/>
    <w:rsid w:val="00A858E9"/>
    <w:rsid w:val="00A928FD"/>
    <w:rsid w:val="00A92D00"/>
    <w:rsid w:val="00AA210F"/>
    <w:rsid w:val="00AA2CCB"/>
    <w:rsid w:val="00AA2EF4"/>
    <w:rsid w:val="00AA632A"/>
    <w:rsid w:val="00AA7C60"/>
    <w:rsid w:val="00AC3E4E"/>
    <w:rsid w:val="00AD149C"/>
    <w:rsid w:val="00AD76E4"/>
    <w:rsid w:val="00AE1C70"/>
    <w:rsid w:val="00AE4009"/>
    <w:rsid w:val="00B03906"/>
    <w:rsid w:val="00B06B89"/>
    <w:rsid w:val="00B11E64"/>
    <w:rsid w:val="00B15454"/>
    <w:rsid w:val="00B159A5"/>
    <w:rsid w:val="00B16DC5"/>
    <w:rsid w:val="00B17E89"/>
    <w:rsid w:val="00B32568"/>
    <w:rsid w:val="00B409B3"/>
    <w:rsid w:val="00B46295"/>
    <w:rsid w:val="00B47236"/>
    <w:rsid w:val="00B47919"/>
    <w:rsid w:val="00B51C47"/>
    <w:rsid w:val="00B55F45"/>
    <w:rsid w:val="00B564BB"/>
    <w:rsid w:val="00B56924"/>
    <w:rsid w:val="00B63577"/>
    <w:rsid w:val="00B65743"/>
    <w:rsid w:val="00B67B09"/>
    <w:rsid w:val="00B72AE6"/>
    <w:rsid w:val="00B72DA0"/>
    <w:rsid w:val="00B761AB"/>
    <w:rsid w:val="00B76FF8"/>
    <w:rsid w:val="00B779B4"/>
    <w:rsid w:val="00B806AE"/>
    <w:rsid w:val="00B966EC"/>
    <w:rsid w:val="00BA0C38"/>
    <w:rsid w:val="00BB5436"/>
    <w:rsid w:val="00BD4952"/>
    <w:rsid w:val="00BE6FE0"/>
    <w:rsid w:val="00C27D1E"/>
    <w:rsid w:val="00C32918"/>
    <w:rsid w:val="00C36726"/>
    <w:rsid w:val="00C368FE"/>
    <w:rsid w:val="00C375C3"/>
    <w:rsid w:val="00C37778"/>
    <w:rsid w:val="00C42C53"/>
    <w:rsid w:val="00C449D1"/>
    <w:rsid w:val="00C57420"/>
    <w:rsid w:val="00C624B0"/>
    <w:rsid w:val="00C70908"/>
    <w:rsid w:val="00C70B59"/>
    <w:rsid w:val="00C73B49"/>
    <w:rsid w:val="00C80A8F"/>
    <w:rsid w:val="00C85AF5"/>
    <w:rsid w:val="00C875B6"/>
    <w:rsid w:val="00CB13C7"/>
    <w:rsid w:val="00CC0EAE"/>
    <w:rsid w:val="00CC40F5"/>
    <w:rsid w:val="00CE50E1"/>
    <w:rsid w:val="00CE6794"/>
    <w:rsid w:val="00CE6BF4"/>
    <w:rsid w:val="00CF286C"/>
    <w:rsid w:val="00CF5B64"/>
    <w:rsid w:val="00D003FA"/>
    <w:rsid w:val="00D02D4A"/>
    <w:rsid w:val="00D0710F"/>
    <w:rsid w:val="00D13601"/>
    <w:rsid w:val="00D20297"/>
    <w:rsid w:val="00D237CB"/>
    <w:rsid w:val="00D25DCA"/>
    <w:rsid w:val="00D33A18"/>
    <w:rsid w:val="00D420BF"/>
    <w:rsid w:val="00D42D4C"/>
    <w:rsid w:val="00D4656F"/>
    <w:rsid w:val="00D4709F"/>
    <w:rsid w:val="00D50970"/>
    <w:rsid w:val="00D56A36"/>
    <w:rsid w:val="00D63B27"/>
    <w:rsid w:val="00D729C6"/>
    <w:rsid w:val="00D93890"/>
    <w:rsid w:val="00D95744"/>
    <w:rsid w:val="00DC35F8"/>
    <w:rsid w:val="00DD0D0F"/>
    <w:rsid w:val="00DE4027"/>
    <w:rsid w:val="00DE7BC4"/>
    <w:rsid w:val="00DF57A4"/>
    <w:rsid w:val="00E040F2"/>
    <w:rsid w:val="00E07F89"/>
    <w:rsid w:val="00E10988"/>
    <w:rsid w:val="00E15968"/>
    <w:rsid w:val="00E1624B"/>
    <w:rsid w:val="00E17665"/>
    <w:rsid w:val="00E2261B"/>
    <w:rsid w:val="00E26689"/>
    <w:rsid w:val="00E3398A"/>
    <w:rsid w:val="00E40A2C"/>
    <w:rsid w:val="00E45FB4"/>
    <w:rsid w:val="00E86F9C"/>
    <w:rsid w:val="00E97BAD"/>
    <w:rsid w:val="00EA4CD2"/>
    <w:rsid w:val="00EC2B06"/>
    <w:rsid w:val="00EC31F6"/>
    <w:rsid w:val="00EC7475"/>
    <w:rsid w:val="00ED5449"/>
    <w:rsid w:val="00ED72B7"/>
    <w:rsid w:val="00EE6B75"/>
    <w:rsid w:val="00EF19DF"/>
    <w:rsid w:val="00EF2E7E"/>
    <w:rsid w:val="00EF5908"/>
    <w:rsid w:val="00EF700B"/>
    <w:rsid w:val="00F04EEA"/>
    <w:rsid w:val="00F12BC0"/>
    <w:rsid w:val="00F224D5"/>
    <w:rsid w:val="00F4342B"/>
    <w:rsid w:val="00F459B6"/>
    <w:rsid w:val="00F543BB"/>
    <w:rsid w:val="00F636FC"/>
    <w:rsid w:val="00F64B73"/>
    <w:rsid w:val="00F76DE1"/>
    <w:rsid w:val="00F86907"/>
    <w:rsid w:val="00F8786E"/>
    <w:rsid w:val="00F91F82"/>
    <w:rsid w:val="00FA7691"/>
    <w:rsid w:val="00FB1641"/>
    <w:rsid w:val="00FB46B1"/>
    <w:rsid w:val="00FC3013"/>
    <w:rsid w:val="00FC60BE"/>
    <w:rsid w:val="00FD2952"/>
    <w:rsid w:val="00FE6FFF"/>
    <w:rsid w:val="00FF1A70"/>
    <w:rsid w:val="00FF2BAB"/>
    <w:rsid w:val="00FF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360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6030"/>
    <w:pPr>
      <w:spacing w:line="240" w:lineRule="auto"/>
    </w:pPr>
    <w:rPr>
      <w:rFonts w:ascii="Verdana" w:hAnsi="Verdana" w:cs="Arial"/>
      <w:sz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spacing w:line="360" w:lineRule="auto"/>
      <w:jc w:val="center"/>
      <w:outlineLvl w:val="0"/>
    </w:pPr>
    <w:rPr>
      <w:rFonts w:ascii="Times New Roman" w:hAnsi="Times New Roman" w:cs="Times New Roman"/>
      <w:b/>
      <w:bCs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3C34E3"/>
    <w:pPr>
      <w:keepNext/>
      <w:numPr>
        <w:numId w:val="10"/>
      </w:numPr>
      <w:spacing w:line="360" w:lineRule="auto"/>
      <w:ind w:right="-1"/>
      <w:jc w:val="both"/>
      <w:outlineLvl w:val="1"/>
    </w:pPr>
    <w:rPr>
      <w:rFonts w:ascii="Times New Roman" w:hAnsi="Times New Roman" w:cs="Times New Roman"/>
      <w:sz w:val="26"/>
      <w:lang w:eastAsia="it-IT" w:bidi="he-IL"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 w:line="360" w:lineRule="auto"/>
      <w:outlineLvl w:val="3"/>
    </w:pPr>
    <w:rPr>
      <w:rFonts w:ascii="Calibri" w:hAnsi="Calibri" w:cs="Times New Roman"/>
      <w:b/>
      <w:bCs/>
      <w:sz w:val="28"/>
      <w:szCs w:val="28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3C34E3"/>
    <w:pPr>
      <w:keepNext/>
      <w:spacing w:line="360" w:lineRule="auto"/>
      <w:ind w:right="567" w:firstLine="567"/>
      <w:jc w:val="both"/>
      <w:outlineLvl w:val="6"/>
    </w:pPr>
    <w:rPr>
      <w:rFonts w:ascii="Arial" w:hAnsi="Arial" w:cs="Times New Roman"/>
      <w:b/>
      <w:i/>
      <w:u w:val="single"/>
      <w:lang w:eastAsia="it-IT" w:bidi="he-IL"/>
    </w:rPr>
  </w:style>
  <w:style w:type="paragraph" w:styleId="Titolo9">
    <w:name w:val="heading 9"/>
    <w:basedOn w:val="Normale"/>
    <w:next w:val="Normale"/>
    <w:link w:val="Titolo9Carattere"/>
    <w:qFormat/>
    <w:rsid w:val="003C34E3"/>
    <w:pPr>
      <w:keepNext/>
      <w:spacing w:line="380" w:lineRule="atLeast"/>
      <w:ind w:left="709" w:right="567"/>
      <w:jc w:val="both"/>
      <w:outlineLvl w:val="8"/>
    </w:pPr>
    <w:rPr>
      <w:rFonts w:ascii="Times New Roman" w:hAnsi="Times New Roman" w:cs="Times New Roman"/>
      <w:b/>
      <w:i/>
      <w:sz w:val="22"/>
      <w:u w:val="single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  <w:spacing w:line="360" w:lineRule="auto"/>
    </w:pPr>
    <w:rPr>
      <w:rFonts w:ascii="Times New Roman" w:hAnsi="Times New Roman" w:cs="Times New Roman"/>
      <w:szCs w:val="24"/>
      <w:lang w:eastAsia="it-IT"/>
    </w:r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  <w:spacing w:line="360" w:lineRule="auto"/>
    </w:pPr>
    <w:rPr>
      <w:rFonts w:ascii="Times New Roman" w:hAnsi="Times New Roman" w:cs="Times New Roman"/>
      <w:szCs w:val="24"/>
      <w:lang w:eastAsia="it-IT"/>
    </w:r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Body Text"/>
    <w:basedOn w:val="Normale"/>
    <w:link w:val="CorpotestoCarattere"/>
    <w:unhideWhenUsed/>
    <w:rsid w:val="006A3C9A"/>
    <w:pPr>
      <w:spacing w:line="360" w:lineRule="auto"/>
    </w:pPr>
    <w:rPr>
      <w:rFonts w:ascii="Times New Roman" w:hAnsi="Times New Roman" w:cs="Times New Roman"/>
      <w:b/>
      <w:bCs/>
      <w:szCs w:val="24"/>
      <w:lang w:eastAsia="it-IT"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pPr>
      <w:spacing w:line="360" w:lineRule="auto"/>
    </w:pPr>
    <w:rPr>
      <w:rFonts w:ascii="Tahoma" w:hAnsi="Tahoma" w:cs="Tahoma"/>
      <w:sz w:val="16"/>
      <w:szCs w:val="16"/>
      <w:lang w:eastAsia="it-IT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  <w:spacing w:line="360" w:lineRule="auto"/>
    </w:pPr>
    <w:rPr>
      <w:rFonts w:ascii="Times New Roman" w:hAnsi="Times New Roman" w:cs="Times New Roman"/>
      <w:szCs w:val="24"/>
      <w:lang w:eastAsia="ar-SA"/>
    </w:rPr>
  </w:style>
  <w:style w:type="paragraph" w:styleId="NormaleWeb">
    <w:name w:val="Normal (Web)"/>
    <w:basedOn w:val="Normale"/>
    <w:rsid w:val="00E040F2"/>
    <w:pPr>
      <w:spacing w:line="360" w:lineRule="auto"/>
      <w:ind w:firstLine="135"/>
      <w:jc w:val="both"/>
    </w:pPr>
    <w:rPr>
      <w:rFonts w:cs="Times New Roman"/>
      <w:sz w:val="20"/>
      <w:lang w:eastAsia="it-IT"/>
    </w:rPr>
  </w:style>
  <w:style w:type="character" w:styleId="Enfasigrassetto">
    <w:name w:val="Strong"/>
    <w:uiPriority w:val="22"/>
    <w:qFormat/>
    <w:rsid w:val="00127F50"/>
    <w:rPr>
      <w:b/>
      <w:bCs/>
    </w:rPr>
  </w:style>
  <w:style w:type="paragraph" w:customStyle="1" w:styleId="CM2">
    <w:name w:val="CM2"/>
    <w:basedOn w:val="Default"/>
    <w:next w:val="Default"/>
    <w:uiPriority w:val="99"/>
    <w:rsid w:val="00440184"/>
    <w:pPr>
      <w:spacing w:line="27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380CB6"/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6527E1"/>
    <w:rPr>
      <w:rFonts w:ascii="Arial" w:hAnsi="Arial" w:cs="Arial"/>
      <w:color w:val="auto"/>
    </w:rPr>
  </w:style>
  <w:style w:type="table" w:styleId="Grigliatabella">
    <w:name w:val="Table Grid"/>
    <w:basedOn w:val="Tabellanormale"/>
    <w:rsid w:val="000F2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3C34E3"/>
    <w:rPr>
      <w:sz w:val="26"/>
      <w:lang w:bidi="he-IL"/>
    </w:rPr>
  </w:style>
  <w:style w:type="character" w:customStyle="1" w:styleId="Titolo7Carattere">
    <w:name w:val="Titolo 7 Carattere"/>
    <w:link w:val="Titolo7"/>
    <w:rsid w:val="003C34E3"/>
    <w:rPr>
      <w:rFonts w:ascii="Arial" w:hAnsi="Arial"/>
      <w:b/>
      <w:i/>
      <w:sz w:val="24"/>
      <w:u w:val="single"/>
      <w:lang w:bidi="he-IL"/>
    </w:rPr>
  </w:style>
  <w:style w:type="character" w:customStyle="1" w:styleId="Titolo9Carattere">
    <w:name w:val="Titolo 9 Carattere"/>
    <w:link w:val="Titolo9"/>
    <w:rsid w:val="003C34E3"/>
    <w:rPr>
      <w:b/>
      <w:i/>
      <w:sz w:val="22"/>
      <w:u w:val="single"/>
      <w:lang w:bidi="he-IL"/>
    </w:rPr>
  </w:style>
  <w:style w:type="paragraph" w:styleId="Testodelblocco">
    <w:name w:val="Block Text"/>
    <w:basedOn w:val="Normale"/>
    <w:rsid w:val="003C34E3"/>
    <w:pPr>
      <w:tabs>
        <w:tab w:val="left" w:pos="1701"/>
        <w:tab w:val="left" w:pos="5954"/>
      </w:tabs>
      <w:spacing w:line="360" w:lineRule="atLeast"/>
      <w:ind w:left="567" w:right="567"/>
      <w:jc w:val="both"/>
    </w:pPr>
    <w:rPr>
      <w:rFonts w:ascii="Times New Roman" w:hAnsi="Times New Roman" w:cs="Times New Roman"/>
      <w:sz w:val="20"/>
      <w:lang w:eastAsia="it-IT" w:bidi="he-IL"/>
    </w:rPr>
  </w:style>
  <w:style w:type="paragraph" w:styleId="Corpodeltesto2">
    <w:name w:val="Body Text 2"/>
    <w:basedOn w:val="Normale"/>
    <w:link w:val="Corpodeltesto2Carattere"/>
    <w:rsid w:val="003C34E3"/>
    <w:pPr>
      <w:spacing w:line="360" w:lineRule="auto"/>
      <w:ind w:right="567"/>
      <w:jc w:val="both"/>
    </w:pPr>
    <w:rPr>
      <w:rFonts w:ascii="Times New Roman" w:hAnsi="Times New Roman" w:cs="Times New Roman"/>
      <w:b/>
      <w:sz w:val="26"/>
      <w:u w:val="single"/>
      <w:lang w:eastAsia="it-IT" w:bidi="he-IL"/>
    </w:rPr>
  </w:style>
  <w:style w:type="character" w:customStyle="1" w:styleId="Corpodeltesto2Carattere">
    <w:name w:val="Corpo del testo 2 Carattere"/>
    <w:link w:val="Corpodeltesto2"/>
    <w:rsid w:val="003C34E3"/>
    <w:rPr>
      <w:b/>
      <w:sz w:val="26"/>
      <w:u w:val="single"/>
      <w:lang w:bidi="he-IL"/>
    </w:rPr>
  </w:style>
  <w:style w:type="paragraph" w:styleId="Titolo">
    <w:name w:val="Title"/>
    <w:basedOn w:val="Normale"/>
    <w:link w:val="TitoloCarattere"/>
    <w:qFormat/>
    <w:rsid w:val="003C34E3"/>
    <w:pPr>
      <w:spacing w:line="360" w:lineRule="auto"/>
      <w:jc w:val="center"/>
    </w:pPr>
    <w:rPr>
      <w:rFonts w:ascii="Times New Roman" w:hAnsi="Times New Roman" w:cs="Times New Roman"/>
      <w:sz w:val="28"/>
      <w:szCs w:val="24"/>
      <w:lang w:eastAsia="it-IT" w:bidi="he-IL"/>
    </w:rPr>
  </w:style>
  <w:style w:type="character" w:customStyle="1" w:styleId="TitoloCarattere">
    <w:name w:val="Titolo Carattere"/>
    <w:link w:val="Titolo"/>
    <w:rsid w:val="003C34E3"/>
    <w:rPr>
      <w:sz w:val="28"/>
      <w:szCs w:val="24"/>
      <w:lang w:bidi="he-IL"/>
    </w:rPr>
  </w:style>
  <w:style w:type="paragraph" w:styleId="Sottotitolo">
    <w:name w:val="Subtitle"/>
    <w:basedOn w:val="Normale"/>
    <w:link w:val="SottotitoloCarattere"/>
    <w:qFormat/>
    <w:rsid w:val="003C34E3"/>
    <w:pPr>
      <w:spacing w:line="360" w:lineRule="auto"/>
      <w:jc w:val="center"/>
    </w:pPr>
    <w:rPr>
      <w:rFonts w:ascii="Times New Roman" w:hAnsi="Times New Roman" w:cs="Times New Roman"/>
      <w:lang w:eastAsia="it-IT" w:bidi="he-IL"/>
    </w:rPr>
  </w:style>
  <w:style w:type="character" w:customStyle="1" w:styleId="SottotitoloCarattere">
    <w:name w:val="Sottotitolo Carattere"/>
    <w:link w:val="Sottotitolo"/>
    <w:rsid w:val="003C34E3"/>
    <w:rPr>
      <w:sz w:val="24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360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6030"/>
    <w:pPr>
      <w:spacing w:line="240" w:lineRule="auto"/>
    </w:pPr>
    <w:rPr>
      <w:rFonts w:ascii="Verdana" w:hAnsi="Verdana" w:cs="Arial"/>
      <w:sz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spacing w:line="360" w:lineRule="auto"/>
      <w:jc w:val="center"/>
      <w:outlineLvl w:val="0"/>
    </w:pPr>
    <w:rPr>
      <w:rFonts w:ascii="Times New Roman" w:hAnsi="Times New Roman" w:cs="Times New Roman"/>
      <w:b/>
      <w:bCs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3C34E3"/>
    <w:pPr>
      <w:keepNext/>
      <w:numPr>
        <w:numId w:val="10"/>
      </w:numPr>
      <w:spacing w:line="360" w:lineRule="auto"/>
      <w:ind w:right="-1"/>
      <w:jc w:val="both"/>
      <w:outlineLvl w:val="1"/>
    </w:pPr>
    <w:rPr>
      <w:rFonts w:ascii="Times New Roman" w:hAnsi="Times New Roman" w:cs="Times New Roman"/>
      <w:sz w:val="26"/>
      <w:lang w:eastAsia="it-IT" w:bidi="he-IL"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 w:line="360" w:lineRule="auto"/>
      <w:outlineLvl w:val="3"/>
    </w:pPr>
    <w:rPr>
      <w:rFonts w:ascii="Calibri" w:hAnsi="Calibri" w:cs="Times New Roman"/>
      <w:b/>
      <w:bCs/>
      <w:sz w:val="28"/>
      <w:szCs w:val="28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3C34E3"/>
    <w:pPr>
      <w:keepNext/>
      <w:spacing w:line="360" w:lineRule="auto"/>
      <w:ind w:right="567" w:firstLine="567"/>
      <w:jc w:val="both"/>
      <w:outlineLvl w:val="6"/>
    </w:pPr>
    <w:rPr>
      <w:rFonts w:ascii="Arial" w:hAnsi="Arial" w:cs="Times New Roman"/>
      <w:b/>
      <w:i/>
      <w:u w:val="single"/>
      <w:lang w:eastAsia="it-IT" w:bidi="he-IL"/>
    </w:rPr>
  </w:style>
  <w:style w:type="paragraph" w:styleId="Titolo9">
    <w:name w:val="heading 9"/>
    <w:basedOn w:val="Normale"/>
    <w:next w:val="Normale"/>
    <w:link w:val="Titolo9Carattere"/>
    <w:qFormat/>
    <w:rsid w:val="003C34E3"/>
    <w:pPr>
      <w:keepNext/>
      <w:spacing w:line="380" w:lineRule="atLeast"/>
      <w:ind w:left="709" w:right="567"/>
      <w:jc w:val="both"/>
      <w:outlineLvl w:val="8"/>
    </w:pPr>
    <w:rPr>
      <w:rFonts w:ascii="Times New Roman" w:hAnsi="Times New Roman" w:cs="Times New Roman"/>
      <w:b/>
      <w:i/>
      <w:sz w:val="22"/>
      <w:u w:val="single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  <w:spacing w:line="360" w:lineRule="auto"/>
    </w:pPr>
    <w:rPr>
      <w:rFonts w:ascii="Times New Roman" w:hAnsi="Times New Roman" w:cs="Times New Roman"/>
      <w:szCs w:val="24"/>
      <w:lang w:eastAsia="it-IT"/>
    </w:r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  <w:spacing w:line="360" w:lineRule="auto"/>
    </w:pPr>
    <w:rPr>
      <w:rFonts w:ascii="Times New Roman" w:hAnsi="Times New Roman" w:cs="Times New Roman"/>
      <w:szCs w:val="24"/>
      <w:lang w:eastAsia="it-IT"/>
    </w:r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Body Text"/>
    <w:basedOn w:val="Normale"/>
    <w:link w:val="CorpotestoCarattere"/>
    <w:unhideWhenUsed/>
    <w:rsid w:val="006A3C9A"/>
    <w:pPr>
      <w:spacing w:line="360" w:lineRule="auto"/>
    </w:pPr>
    <w:rPr>
      <w:rFonts w:ascii="Times New Roman" w:hAnsi="Times New Roman" w:cs="Times New Roman"/>
      <w:b/>
      <w:bCs/>
      <w:szCs w:val="24"/>
      <w:lang w:eastAsia="it-IT"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pPr>
      <w:spacing w:line="360" w:lineRule="auto"/>
    </w:pPr>
    <w:rPr>
      <w:rFonts w:ascii="Tahoma" w:hAnsi="Tahoma" w:cs="Tahoma"/>
      <w:sz w:val="16"/>
      <w:szCs w:val="16"/>
      <w:lang w:eastAsia="it-IT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  <w:spacing w:line="360" w:lineRule="auto"/>
    </w:pPr>
    <w:rPr>
      <w:rFonts w:ascii="Times New Roman" w:hAnsi="Times New Roman" w:cs="Times New Roman"/>
      <w:szCs w:val="24"/>
      <w:lang w:eastAsia="ar-SA"/>
    </w:rPr>
  </w:style>
  <w:style w:type="paragraph" w:styleId="NormaleWeb">
    <w:name w:val="Normal (Web)"/>
    <w:basedOn w:val="Normale"/>
    <w:rsid w:val="00E040F2"/>
    <w:pPr>
      <w:spacing w:line="360" w:lineRule="auto"/>
      <w:ind w:firstLine="135"/>
      <w:jc w:val="both"/>
    </w:pPr>
    <w:rPr>
      <w:rFonts w:cs="Times New Roman"/>
      <w:sz w:val="20"/>
      <w:lang w:eastAsia="it-IT"/>
    </w:rPr>
  </w:style>
  <w:style w:type="character" w:styleId="Enfasigrassetto">
    <w:name w:val="Strong"/>
    <w:uiPriority w:val="22"/>
    <w:qFormat/>
    <w:rsid w:val="00127F50"/>
    <w:rPr>
      <w:b/>
      <w:bCs/>
    </w:rPr>
  </w:style>
  <w:style w:type="paragraph" w:customStyle="1" w:styleId="CM2">
    <w:name w:val="CM2"/>
    <w:basedOn w:val="Default"/>
    <w:next w:val="Default"/>
    <w:uiPriority w:val="99"/>
    <w:rsid w:val="00440184"/>
    <w:pPr>
      <w:spacing w:line="27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380CB6"/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6527E1"/>
    <w:rPr>
      <w:rFonts w:ascii="Arial" w:hAnsi="Arial" w:cs="Arial"/>
      <w:color w:val="auto"/>
    </w:rPr>
  </w:style>
  <w:style w:type="table" w:styleId="Grigliatabella">
    <w:name w:val="Table Grid"/>
    <w:basedOn w:val="Tabellanormale"/>
    <w:rsid w:val="000F2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3C34E3"/>
    <w:rPr>
      <w:sz w:val="26"/>
      <w:lang w:bidi="he-IL"/>
    </w:rPr>
  </w:style>
  <w:style w:type="character" w:customStyle="1" w:styleId="Titolo7Carattere">
    <w:name w:val="Titolo 7 Carattere"/>
    <w:link w:val="Titolo7"/>
    <w:rsid w:val="003C34E3"/>
    <w:rPr>
      <w:rFonts w:ascii="Arial" w:hAnsi="Arial"/>
      <w:b/>
      <w:i/>
      <w:sz w:val="24"/>
      <w:u w:val="single"/>
      <w:lang w:bidi="he-IL"/>
    </w:rPr>
  </w:style>
  <w:style w:type="character" w:customStyle="1" w:styleId="Titolo9Carattere">
    <w:name w:val="Titolo 9 Carattere"/>
    <w:link w:val="Titolo9"/>
    <w:rsid w:val="003C34E3"/>
    <w:rPr>
      <w:b/>
      <w:i/>
      <w:sz w:val="22"/>
      <w:u w:val="single"/>
      <w:lang w:bidi="he-IL"/>
    </w:rPr>
  </w:style>
  <w:style w:type="paragraph" w:styleId="Testodelblocco">
    <w:name w:val="Block Text"/>
    <w:basedOn w:val="Normale"/>
    <w:rsid w:val="003C34E3"/>
    <w:pPr>
      <w:tabs>
        <w:tab w:val="left" w:pos="1701"/>
        <w:tab w:val="left" w:pos="5954"/>
      </w:tabs>
      <w:spacing w:line="360" w:lineRule="atLeast"/>
      <w:ind w:left="567" w:right="567"/>
      <w:jc w:val="both"/>
    </w:pPr>
    <w:rPr>
      <w:rFonts w:ascii="Times New Roman" w:hAnsi="Times New Roman" w:cs="Times New Roman"/>
      <w:sz w:val="20"/>
      <w:lang w:eastAsia="it-IT" w:bidi="he-IL"/>
    </w:rPr>
  </w:style>
  <w:style w:type="paragraph" w:styleId="Corpodeltesto2">
    <w:name w:val="Body Text 2"/>
    <w:basedOn w:val="Normale"/>
    <w:link w:val="Corpodeltesto2Carattere"/>
    <w:rsid w:val="003C34E3"/>
    <w:pPr>
      <w:spacing w:line="360" w:lineRule="auto"/>
      <w:ind w:right="567"/>
      <w:jc w:val="both"/>
    </w:pPr>
    <w:rPr>
      <w:rFonts w:ascii="Times New Roman" w:hAnsi="Times New Roman" w:cs="Times New Roman"/>
      <w:b/>
      <w:sz w:val="26"/>
      <w:u w:val="single"/>
      <w:lang w:eastAsia="it-IT" w:bidi="he-IL"/>
    </w:rPr>
  </w:style>
  <w:style w:type="character" w:customStyle="1" w:styleId="Corpodeltesto2Carattere">
    <w:name w:val="Corpo del testo 2 Carattere"/>
    <w:link w:val="Corpodeltesto2"/>
    <w:rsid w:val="003C34E3"/>
    <w:rPr>
      <w:b/>
      <w:sz w:val="26"/>
      <w:u w:val="single"/>
      <w:lang w:bidi="he-IL"/>
    </w:rPr>
  </w:style>
  <w:style w:type="paragraph" w:styleId="Titolo">
    <w:name w:val="Title"/>
    <w:basedOn w:val="Normale"/>
    <w:link w:val="TitoloCarattere"/>
    <w:qFormat/>
    <w:rsid w:val="003C34E3"/>
    <w:pPr>
      <w:spacing w:line="360" w:lineRule="auto"/>
      <w:jc w:val="center"/>
    </w:pPr>
    <w:rPr>
      <w:rFonts w:ascii="Times New Roman" w:hAnsi="Times New Roman" w:cs="Times New Roman"/>
      <w:sz w:val="28"/>
      <w:szCs w:val="24"/>
      <w:lang w:eastAsia="it-IT" w:bidi="he-IL"/>
    </w:rPr>
  </w:style>
  <w:style w:type="character" w:customStyle="1" w:styleId="TitoloCarattere">
    <w:name w:val="Titolo Carattere"/>
    <w:link w:val="Titolo"/>
    <w:rsid w:val="003C34E3"/>
    <w:rPr>
      <w:sz w:val="28"/>
      <w:szCs w:val="24"/>
      <w:lang w:bidi="he-IL"/>
    </w:rPr>
  </w:style>
  <w:style w:type="paragraph" w:styleId="Sottotitolo">
    <w:name w:val="Subtitle"/>
    <w:basedOn w:val="Normale"/>
    <w:link w:val="SottotitoloCarattere"/>
    <w:qFormat/>
    <w:rsid w:val="003C34E3"/>
    <w:pPr>
      <w:spacing w:line="360" w:lineRule="auto"/>
      <w:jc w:val="center"/>
    </w:pPr>
    <w:rPr>
      <w:rFonts w:ascii="Times New Roman" w:hAnsi="Times New Roman" w:cs="Times New Roman"/>
      <w:lang w:eastAsia="it-IT" w:bidi="he-IL"/>
    </w:rPr>
  </w:style>
  <w:style w:type="character" w:customStyle="1" w:styleId="SottotitoloCarattere">
    <w:name w:val="Sottotitolo Carattere"/>
    <w:link w:val="Sottotitolo"/>
    <w:rsid w:val="003C34E3"/>
    <w:rPr>
      <w:sz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1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6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57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5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562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783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47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601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3968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578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35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8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46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426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0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8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084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63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644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5736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74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02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65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18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104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647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897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709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5006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98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3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32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48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76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0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8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6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461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71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863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622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tisticoperugini.com" TargetMode="External"/><Relationship Id="rId2" Type="http://schemas.openxmlformats.org/officeDocument/2006/relationships/hyperlink" Target="mailto:fgis03800p@pec.istruzione.it" TargetMode="External"/><Relationship Id="rId1" Type="http://schemas.openxmlformats.org/officeDocument/2006/relationships/hyperlink" Target="mailto:fgis03800p@istruzione.it" TargetMode="External"/><Relationship Id="rId6" Type="http://schemas.openxmlformats.org/officeDocument/2006/relationships/hyperlink" Target="http://www.liceolanzafoggia.it" TargetMode="External"/><Relationship Id="rId5" Type="http://schemas.openxmlformats.org/officeDocument/2006/relationships/hyperlink" Target="http://www.liceolanzafoggia.it" TargetMode="External"/><Relationship Id="rId4" Type="http://schemas.openxmlformats.org/officeDocument/2006/relationships/hyperlink" Target="http://www.artisticoperugini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rigente\Desktop\G.%20TRECCA%2025%2004%202016\Liceo%20Artistio%20Perugini\Carta%20intestata\CIRCOLARI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CIRCOLARI.dotx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899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dirigente</dc:creator>
  <cp:lastModifiedBy>LANZA_02</cp:lastModifiedBy>
  <cp:revision>2</cp:revision>
  <cp:lastPrinted>2016-04-29T06:33:00Z</cp:lastPrinted>
  <dcterms:created xsi:type="dcterms:W3CDTF">2017-11-13T11:39:00Z</dcterms:created>
  <dcterms:modified xsi:type="dcterms:W3CDTF">2017-11-13T11:39:00Z</dcterms:modified>
</cp:coreProperties>
</file>